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0F7E91" w:rsidRDefault="00CE60B5" w:rsidP="008C4975">
      <w:pPr>
        <w:rPr>
          <w:noProof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1743075</wp:posOffset>
                </wp:positionH>
                <wp:positionV relativeFrom="page">
                  <wp:posOffset>485775</wp:posOffset>
                </wp:positionV>
                <wp:extent cx="5124450" cy="819150"/>
                <wp:effectExtent l="0" t="0" r="0" b="0"/>
                <wp:wrapNone/>
                <wp:docPr id="3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911CD0" w:rsidRDefault="00E6695C" w:rsidP="00911CD0">
                            <w:pPr>
                              <w:pStyle w:val="Nadpis1"/>
                              <w:rPr>
                                <w:sz w:val="52"/>
                                <w:szCs w:val="52"/>
                                <w:lang w:val="cs-CZ"/>
                              </w:rPr>
                            </w:pPr>
                            <w:r w:rsidRPr="00911CD0">
                              <w:rPr>
                                <w:sz w:val="72"/>
                                <w:szCs w:val="72"/>
                                <w:lang w:val="cs-CZ"/>
                              </w:rPr>
                              <w:t>Postřižínský</w:t>
                            </w:r>
                            <w:r>
                              <w:rPr>
                                <w:sz w:val="72"/>
                                <w:szCs w:val="72"/>
                                <w:lang w:val="cs-CZ"/>
                              </w:rPr>
                              <w:t xml:space="preserve"> </w:t>
                            </w:r>
                            <w:r w:rsidRPr="00911CD0">
                              <w:rPr>
                                <w:sz w:val="72"/>
                                <w:szCs w:val="72"/>
                                <w:lang w:val="cs-CZ"/>
                              </w:rPr>
                              <w:t>zpravodaj</w:t>
                            </w:r>
                          </w:p>
                          <w:p w:rsidR="00E6695C" w:rsidRPr="00755B54" w:rsidRDefault="00E6695C" w:rsidP="00C7673C">
                            <w:pPr>
                              <w:pStyle w:val="Masthead"/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37.25pt;margin-top:38.25pt;width:403.5pt;height:64.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" filled="f" stroked="f" strokecolor="white">
                <v:textbox inset="0,0,0,0">
                  <w:txbxContent>
                    <w:p w:rsidR="00E6695C" w:rsidRPr="00911CD0" w:rsidRDefault="00E6695C" w:rsidP="00911CD0">
                      <w:pPr>
                        <w:pStyle w:val="Nadpis1"/>
                        <w:rPr>
                          <w:sz w:val="52"/>
                          <w:szCs w:val="52"/>
                          <w:lang w:val="cs-CZ"/>
                        </w:rPr>
                      </w:pPr>
                      <w:r w:rsidRPr="00911CD0">
                        <w:rPr>
                          <w:sz w:val="72"/>
                          <w:szCs w:val="72"/>
                          <w:lang w:val="cs-CZ"/>
                        </w:rPr>
                        <w:t>Postřižínský</w:t>
                      </w:r>
                      <w:r>
                        <w:rPr>
                          <w:sz w:val="72"/>
                          <w:szCs w:val="72"/>
                          <w:lang w:val="cs-CZ"/>
                        </w:rPr>
                        <w:t xml:space="preserve"> </w:t>
                      </w:r>
                      <w:r w:rsidRPr="00911CD0">
                        <w:rPr>
                          <w:sz w:val="72"/>
                          <w:szCs w:val="72"/>
                          <w:lang w:val="cs-CZ"/>
                        </w:rPr>
                        <w:t>zpravodaj</w:t>
                      </w:r>
                    </w:p>
                    <w:p w:rsidR="00E6695C" w:rsidRPr="00755B54" w:rsidRDefault="00E6695C" w:rsidP="00C7673C">
                      <w:pPr>
                        <w:pStyle w:val="Masthead"/>
                        <w:rPr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1710055</wp:posOffset>
                </wp:positionV>
                <wp:extent cx="6739255" cy="174625"/>
                <wp:effectExtent l="0" t="0" r="0" b="1270"/>
                <wp:wrapNone/>
                <wp:docPr id="3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7E31DA" w:rsidRDefault="00E6695C" w:rsidP="00911CD0">
                            <w:pPr>
                              <w:pStyle w:val="Nadpis6"/>
                              <w:rPr>
                                <w:color w:val="auto"/>
                                <w:lang w:val="cs-CZ"/>
                              </w:rPr>
                            </w:pPr>
                            <w:r w:rsidRPr="007E31DA">
                              <w:rPr>
                                <w:color w:val="auto"/>
                                <w:lang w:val="cs-CZ"/>
                              </w:rPr>
                              <w:t xml:space="preserve">Obecní úřad Postřižín, Pražská 42, Postřižín 250 70                                                  info@obecpostrizin.cz – www.obecpostrizin.cz </w:t>
                            </w:r>
                          </w:p>
                        </w:txbxContent>
                      </wps:txbx>
                      <wps:bodyPr rot="0" vert="horz" wrap="square" lIns="0" tIns="9144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0.3pt;margin-top:134.65pt;width:530.65pt;height:13.7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" filled="f" stroked="f">
                <v:textbox style="mso-fit-shape-to-text:t" inset="0,.72pt,0,0">
                  <w:txbxContent>
                    <w:p w:rsidR="00E6695C" w:rsidRPr="007E31DA" w:rsidRDefault="00E6695C" w:rsidP="00911CD0">
                      <w:pPr>
                        <w:pStyle w:val="Nadpis6"/>
                        <w:rPr>
                          <w:color w:val="auto"/>
                          <w:lang w:val="cs-CZ"/>
                        </w:rPr>
                      </w:pPr>
                      <w:r w:rsidRPr="007E31DA">
                        <w:rPr>
                          <w:color w:val="auto"/>
                          <w:lang w:val="cs-CZ"/>
                        </w:rPr>
                        <w:t xml:space="preserve">Obecní úřad Postřižín, Pražská 42, Postřižín 250 70                                                  info@obecpostrizin.cz – www.obecpostrizin.cz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5962015</wp:posOffset>
                </wp:positionH>
                <wp:positionV relativeFrom="page">
                  <wp:posOffset>366395</wp:posOffset>
                </wp:positionV>
                <wp:extent cx="1174750" cy="338455"/>
                <wp:effectExtent l="0" t="4445" r="0" b="0"/>
                <wp:wrapNone/>
                <wp:docPr id="3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911CD0" w:rsidRDefault="00E6695C" w:rsidP="00591188">
                            <w:pPr>
                              <w:pStyle w:val="VolumeandIssue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4/2014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469.45pt;margin-top:28.85pt;width:92.5pt;height:26.6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V0sQIAALM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" filled="f" stroked="f">
                <v:textbox inset="0,0,0,0">
                  <w:txbxContent>
                    <w:p w:rsidR="00E6695C" w:rsidRPr="00911CD0" w:rsidRDefault="00E6695C" w:rsidP="00591188">
                      <w:pPr>
                        <w:pStyle w:val="VolumeandIssue"/>
                        <w:rPr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color w:val="auto"/>
                          <w:sz w:val="32"/>
                          <w:szCs w:val="32"/>
                        </w:rPr>
                        <w:t>4/2014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0F2D">
        <w:rPr>
          <w:noProof/>
          <w:lang w:val="cs-CZ" w:eastAsia="cs-CZ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margin">
              <wp:posOffset>-666750</wp:posOffset>
            </wp:positionH>
            <wp:positionV relativeFrom="margin">
              <wp:posOffset>-548005</wp:posOffset>
            </wp:positionV>
            <wp:extent cx="1266825" cy="1152525"/>
            <wp:effectExtent l="19050" t="0" r="9525" b="0"/>
            <wp:wrapSquare wrapText="bothSides"/>
            <wp:docPr id="302" name="obrázek 302" descr="nůž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nůžk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3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0B49FE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margin-left:200pt;margin-top:248pt;width:7.2pt;height:7.2pt;z-index:2516372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ULywGxAgAAvA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E6695C" w:rsidRDefault="00E6695C" w:rsidP="000B49FE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1654175</wp:posOffset>
                </wp:positionV>
                <wp:extent cx="6810375" cy="0"/>
                <wp:effectExtent l="19050" t="15875" r="19050" b="22225"/>
                <wp:wrapNone/>
                <wp:docPr id="330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C2C2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5pt,130.25pt" to="573.75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" strokecolor="#c2c2ad" strokeweight="2.5pt">
                <w10:wrap anchorx="page" anchory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1638300</wp:posOffset>
                </wp:positionV>
                <wp:extent cx="6810375" cy="0"/>
                <wp:effectExtent l="0" t="0" r="0" b="0"/>
                <wp:wrapNone/>
                <wp:docPr id="329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5pt,129pt" to="573.7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" stroked="f">
                <w10:wrap anchorx="page" anchory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28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0B49FE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margin-left:199.2pt;margin-top:519.8pt;width:7.2pt;height:7.2pt;z-index:2516382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q2r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BMSrauyAgAAvA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E6695C" w:rsidRDefault="00E6695C" w:rsidP="000B49FE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7E91" w:rsidRPr="000F7E91" w:rsidRDefault="000F7E91" w:rsidP="00EB319C">
      <w:pPr>
        <w:rPr>
          <w:lang w:val="cs-CZ"/>
        </w:rPr>
      </w:pPr>
    </w:p>
    <w:p w:rsidR="000F7E91" w:rsidRPr="000F7E91" w:rsidRDefault="000F7E91" w:rsidP="00EB319C">
      <w:pPr>
        <w:rPr>
          <w:lang w:val="cs-CZ"/>
        </w:rPr>
      </w:pPr>
    </w:p>
    <w:p w:rsidR="000F7E91" w:rsidRDefault="000F7E91" w:rsidP="00EB319C">
      <w:pPr>
        <w:rPr>
          <w:lang w:val="cs-CZ"/>
        </w:rPr>
      </w:pPr>
    </w:p>
    <w:p w:rsidR="000F7E91" w:rsidRPr="000F7E91" w:rsidRDefault="00CE60B5" w:rsidP="00B1799D">
      <w:pPr>
        <w:tabs>
          <w:tab w:val="left" w:pos="6436"/>
        </w:tabs>
        <w:rPr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1877060</wp:posOffset>
                </wp:positionV>
                <wp:extent cx="3185795" cy="2858770"/>
                <wp:effectExtent l="9525" t="10160" r="5080" b="7620"/>
                <wp:wrapNone/>
                <wp:docPr id="327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5795" cy="28587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333.75pt;margin-top:147.8pt;width:250.85pt;height:225.1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" filled="f" strokecolor="#404040 [2429]">
                <v:textbox style="mso-fit-shape-to-text:t" inset="0,0,0,0"/>
                <w10:wrap anchorx="page" anchory="page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4321810</wp:posOffset>
                </wp:positionH>
                <wp:positionV relativeFrom="page">
                  <wp:posOffset>1829435</wp:posOffset>
                </wp:positionV>
                <wp:extent cx="3102610" cy="2966720"/>
                <wp:effectExtent l="0" t="635" r="0" b="4445"/>
                <wp:wrapNone/>
                <wp:docPr id="32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296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1F637A" w:rsidRDefault="00E6695C" w:rsidP="009F5947">
                            <w:pPr>
                              <w:pStyle w:val="Nadpis3"/>
                              <w:spacing w:before="120" w:after="120" w:line="240" w:lineRule="auto"/>
                              <w:rPr>
                                <w:lang w:val="cs-CZ"/>
                              </w:rPr>
                            </w:pPr>
                            <w:r w:rsidRPr="001F637A">
                              <w:rPr>
                                <w:lang w:val="cs-CZ"/>
                              </w:rPr>
                              <w:t>OBSAH</w:t>
                            </w:r>
                          </w:p>
                          <w:p w:rsidR="00E6695C" w:rsidRPr="001F637A" w:rsidRDefault="00E6695C" w:rsidP="009F5947">
                            <w:pPr>
                              <w:pStyle w:val="Zkladntextodsazen"/>
                              <w:spacing w:before="120" w:after="120" w:line="240" w:lineRule="auto"/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>Krátké zprávy z obecního úřadu</w:t>
                            </w:r>
                            <w:r w:rsidRPr="001F637A"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ab/>
                              <w:t>1</w:t>
                            </w:r>
                          </w:p>
                          <w:p w:rsidR="00E6695C" w:rsidRPr="001F637A" w:rsidRDefault="00E6695C" w:rsidP="009F5947">
                            <w:pPr>
                              <w:pStyle w:val="Zkladntextodsazen"/>
                              <w:spacing w:before="120" w:after="120"/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</w:pPr>
                            <w:r w:rsidRPr="001F637A"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>Výpisy ze zasedání zastupitelstva obce</w:t>
                            </w:r>
                            <w:r w:rsidRPr="001F637A"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ab/>
                              <w:t>2</w:t>
                            </w:r>
                          </w:p>
                          <w:p w:rsidR="00E6695C" w:rsidRPr="001F637A" w:rsidRDefault="00E6695C" w:rsidP="009F5947">
                            <w:pPr>
                              <w:pStyle w:val="Zkladntextodsazen"/>
                              <w:spacing w:before="120" w:after="120"/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>Nebližší veřejná schůze</w:t>
                            </w:r>
                            <w:r w:rsidRPr="001F637A"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ab/>
                              <w:t>2</w:t>
                            </w:r>
                          </w:p>
                          <w:p w:rsidR="00E6695C" w:rsidRDefault="00E6695C" w:rsidP="009F5947">
                            <w:pPr>
                              <w:pStyle w:val="Zkladntextodsazen"/>
                              <w:spacing w:before="120" w:after="120"/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>Komunální volby se blíží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ab/>
                              <w:t>3</w:t>
                            </w:r>
                          </w:p>
                          <w:p w:rsidR="00E6695C" w:rsidRDefault="00742715" w:rsidP="009F5947">
                            <w:pPr>
                              <w:pStyle w:val="Zkladntextodsazen"/>
                              <w:spacing w:before="120" w:after="120"/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>Mateřská škola</w:t>
                            </w:r>
                            <w:r w:rsidR="00E6695C"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ab/>
                              <w:t>3</w:t>
                            </w:r>
                          </w:p>
                          <w:p w:rsidR="00E6695C" w:rsidRDefault="00E6695C" w:rsidP="009F5947">
                            <w:pPr>
                              <w:pStyle w:val="Zkladntextodsazen"/>
                              <w:spacing w:before="120" w:after="120"/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>Postřižíňáček a další školní rok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ab/>
                              <w:t>4</w:t>
                            </w:r>
                          </w:p>
                          <w:p w:rsidR="00E6695C" w:rsidRDefault="00E6695C" w:rsidP="00F27931">
                            <w:pPr>
                              <w:pStyle w:val="Nadpis2"/>
                              <w:spacing w:before="120" w:after="120" w:line="240" w:lineRule="auto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>Pozvánky</w:t>
                            </w: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ab/>
                              <w:t xml:space="preserve"> 4</w:t>
                            </w:r>
                          </w:p>
                          <w:p w:rsidR="00E6695C" w:rsidRDefault="00E6695C" w:rsidP="000F7435">
                            <w:pPr>
                              <w:pStyle w:val="Nadpis2"/>
                              <w:spacing w:before="120" w:after="120" w:line="240" w:lineRule="auto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>Názory a připomínky</w:t>
                            </w: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ab/>
                              <w:t xml:space="preserve"> 5</w:t>
                            </w:r>
                          </w:p>
                          <w:p w:rsidR="00E6695C" w:rsidRPr="000F7435" w:rsidRDefault="00E6695C" w:rsidP="000F7435">
                            <w:pPr>
                              <w:pStyle w:val="Nadpis2"/>
                              <w:spacing w:before="120" w:after="120" w:line="240" w:lineRule="auto"/>
                              <w:rPr>
                                <w:sz w:val="16"/>
                                <w:szCs w:val="16"/>
                                <w:lang w:val="cs-CZ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>S</w:t>
                            </w:r>
                            <w:r w:rsidRPr="001F637A">
                              <w:rPr>
                                <w:sz w:val="16"/>
                                <w:szCs w:val="16"/>
                                <w:lang w:val="cs-CZ"/>
                              </w:rPr>
                              <w:t>polečenská rubrika - jubilanti</w:t>
                            </w:r>
                            <w:r w:rsidRPr="001F637A">
                              <w:rPr>
                                <w:sz w:val="16"/>
                                <w:szCs w:val="16"/>
                                <w:lang w:val="cs-CZ"/>
                              </w:rPr>
                              <w:tab/>
                            </w:r>
                            <w:r w:rsidRPr="001F637A">
                              <w:rPr>
                                <w:sz w:val="16"/>
                                <w:szCs w:val="16"/>
                                <w:lang w:val="cs-CZ"/>
                              </w:rPr>
                              <w:tab/>
                            </w:r>
                            <w:r w:rsidRPr="001F637A">
                              <w:rPr>
                                <w:sz w:val="16"/>
                                <w:szCs w:val="16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  <w:lang w:val="cs-CZ"/>
                              </w:rPr>
                              <w:t xml:space="preserve"> 5</w:t>
                            </w:r>
                          </w:p>
                          <w:p w:rsidR="00E6695C" w:rsidRPr="001F637A" w:rsidRDefault="00E6695C" w:rsidP="009F5947">
                            <w:pPr>
                              <w:pStyle w:val="Zkladntextodsazen"/>
                              <w:spacing w:before="120" w:after="120"/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>Inzerce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color w:val="auto"/>
                                <w:lang w:val="cs-CZ"/>
                              </w:rPr>
                              <w:tab/>
                              <w:t>6</w:t>
                            </w:r>
                          </w:p>
                          <w:p w:rsidR="00E6695C" w:rsidRPr="00F27931" w:rsidRDefault="00E6695C" w:rsidP="00F27931">
                            <w:pPr>
                              <w:rPr>
                                <w:lang w:val="cs-CZ"/>
                              </w:rPr>
                            </w:pPr>
                          </w:p>
                          <w:p w:rsidR="00E6695C" w:rsidRPr="00CD0444" w:rsidRDefault="00E6695C" w:rsidP="009F5947">
                            <w:pPr>
                              <w:spacing w:before="120" w:after="120"/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340.3pt;margin-top:144.05pt;width:244.3pt;height:233.6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/mtQIAALQ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" filled="f" stroked="f">
                <v:textbox inset="0,0,0,0">
                  <w:txbxContent>
                    <w:p w:rsidR="00E6695C" w:rsidRPr="001F637A" w:rsidRDefault="00E6695C" w:rsidP="009F5947">
                      <w:pPr>
                        <w:pStyle w:val="Nadpis3"/>
                        <w:spacing w:before="120" w:after="120" w:line="240" w:lineRule="auto"/>
                        <w:rPr>
                          <w:lang w:val="cs-CZ"/>
                        </w:rPr>
                      </w:pPr>
                      <w:r w:rsidRPr="001F637A">
                        <w:rPr>
                          <w:lang w:val="cs-CZ"/>
                        </w:rPr>
                        <w:t>OBSAH</w:t>
                      </w:r>
                    </w:p>
                    <w:p w:rsidR="00E6695C" w:rsidRPr="001F637A" w:rsidRDefault="00E6695C" w:rsidP="009F5947">
                      <w:pPr>
                        <w:pStyle w:val="Zkladntextodsazen"/>
                        <w:spacing w:before="120" w:after="120" w:line="240" w:lineRule="auto"/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>Krátké zprávy z obecního úřadu</w:t>
                      </w:r>
                      <w:r w:rsidRPr="001F637A"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ab/>
                        <w:t>1</w:t>
                      </w:r>
                    </w:p>
                    <w:p w:rsidR="00E6695C" w:rsidRPr="001F637A" w:rsidRDefault="00E6695C" w:rsidP="009F5947">
                      <w:pPr>
                        <w:pStyle w:val="Zkladntextodsazen"/>
                        <w:spacing w:before="120" w:after="120"/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</w:pPr>
                      <w:r w:rsidRPr="001F637A"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>Výpisy ze zasedání zastupitelstva obce</w:t>
                      </w:r>
                      <w:r w:rsidRPr="001F637A"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ab/>
                        <w:t>2</w:t>
                      </w:r>
                    </w:p>
                    <w:p w:rsidR="00E6695C" w:rsidRPr="001F637A" w:rsidRDefault="00E6695C" w:rsidP="009F5947">
                      <w:pPr>
                        <w:pStyle w:val="Zkladntextodsazen"/>
                        <w:spacing w:before="120" w:after="120"/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>Nebližší veřejná schůze</w:t>
                      </w:r>
                      <w:r w:rsidRPr="001F637A"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ab/>
                        <w:t>2</w:t>
                      </w:r>
                    </w:p>
                    <w:p w:rsidR="00E6695C" w:rsidRDefault="00E6695C" w:rsidP="009F5947">
                      <w:pPr>
                        <w:pStyle w:val="Zkladntextodsazen"/>
                        <w:spacing w:before="120" w:after="120"/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>Komunální volby se blíží</w:t>
                      </w:r>
                      <w:r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ab/>
                        <w:t>3</w:t>
                      </w:r>
                    </w:p>
                    <w:p w:rsidR="00E6695C" w:rsidRDefault="00742715" w:rsidP="009F5947">
                      <w:pPr>
                        <w:pStyle w:val="Zkladntextodsazen"/>
                        <w:spacing w:before="120" w:after="120"/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>Mateřská škola</w:t>
                      </w:r>
                      <w:r w:rsidR="00E6695C"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ab/>
                        <w:t>3</w:t>
                      </w:r>
                    </w:p>
                    <w:p w:rsidR="00E6695C" w:rsidRDefault="00E6695C" w:rsidP="009F5947">
                      <w:pPr>
                        <w:pStyle w:val="Zkladntextodsazen"/>
                        <w:spacing w:before="120" w:after="120"/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>Postřižíňáček a další školní rok</w:t>
                      </w:r>
                      <w:r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ab/>
                        <w:t>4</w:t>
                      </w:r>
                    </w:p>
                    <w:p w:rsidR="00E6695C" w:rsidRDefault="00E6695C" w:rsidP="00F27931">
                      <w:pPr>
                        <w:pStyle w:val="Nadpis2"/>
                        <w:spacing w:before="120" w:after="120" w:line="240" w:lineRule="auto"/>
                        <w:rPr>
                          <w:sz w:val="16"/>
                          <w:szCs w:val="16"/>
                          <w:lang w:val="cs-CZ"/>
                        </w:rPr>
                      </w:pPr>
                      <w:r>
                        <w:rPr>
                          <w:sz w:val="16"/>
                          <w:szCs w:val="16"/>
                          <w:lang w:val="cs-CZ"/>
                        </w:rPr>
                        <w:t>Pozvánky</w:t>
                      </w:r>
                      <w:r>
                        <w:rPr>
                          <w:sz w:val="16"/>
                          <w:szCs w:val="16"/>
                          <w:lang w:val="cs-CZ"/>
                        </w:rPr>
                        <w:tab/>
                      </w:r>
                      <w:r>
                        <w:rPr>
                          <w:sz w:val="16"/>
                          <w:szCs w:val="16"/>
                          <w:lang w:val="cs-CZ"/>
                        </w:rPr>
                        <w:tab/>
                      </w:r>
                      <w:r>
                        <w:rPr>
                          <w:sz w:val="16"/>
                          <w:szCs w:val="16"/>
                          <w:lang w:val="cs-CZ"/>
                        </w:rPr>
                        <w:tab/>
                      </w:r>
                      <w:r>
                        <w:rPr>
                          <w:sz w:val="16"/>
                          <w:szCs w:val="16"/>
                          <w:lang w:val="cs-CZ"/>
                        </w:rPr>
                        <w:tab/>
                      </w:r>
                      <w:r>
                        <w:rPr>
                          <w:sz w:val="16"/>
                          <w:szCs w:val="16"/>
                          <w:lang w:val="cs-CZ"/>
                        </w:rPr>
                        <w:tab/>
                        <w:t xml:space="preserve"> 4</w:t>
                      </w:r>
                    </w:p>
                    <w:p w:rsidR="00E6695C" w:rsidRDefault="00E6695C" w:rsidP="000F7435">
                      <w:pPr>
                        <w:pStyle w:val="Nadpis2"/>
                        <w:spacing w:before="120" w:after="120" w:line="240" w:lineRule="auto"/>
                        <w:rPr>
                          <w:sz w:val="16"/>
                          <w:szCs w:val="16"/>
                          <w:lang w:val="cs-CZ"/>
                        </w:rPr>
                      </w:pPr>
                      <w:r>
                        <w:rPr>
                          <w:sz w:val="16"/>
                          <w:szCs w:val="16"/>
                          <w:lang w:val="cs-CZ"/>
                        </w:rPr>
                        <w:t>Názory a připomínky</w:t>
                      </w:r>
                      <w:r>
                        <w:rPr>
                          <w:sz w:val="16"/>
                          <w:szCs w:val="16"/>
                          <w:lang w:val="cs-CZ"/>
                        </w:rPr>
                        <w:tab/>
                      </w:r>
                      <w:r>
                        <w:rPr>
                          <w:sz w:val="16"/>
                          <w:szCs w:val="16"/>
                          <w:lang w:val="cs-CZ"/>
                        </w:rPr>
                        <w:tab/>
                      </w:r>
                      <w:r>
                        <w:rPr>
                          <w:sz w:val="16"/>
                          <w:szCs w:val="16"/>
                          <w:lang w:val="cs-CZ"/>
                        </w:rPr>
                        <w:tab/>
                      </w:r>
                      <w:r>
                        <w:rPr>
                          <w:sz w:val="16"/>
                          <w:szCs w:val="16"/>
                          <w:lang w:val="cs-CZ"/>
                        </w:rPr>
                        <w:tab/>
                        <w:t xml:space="preserve"> 5</w:t>
                      </w:r>
                    </w:p>
                    <w:p w:rsidR="00E6695C" w:rsidRPr="000F7435" w:rsidRDefault="00E6695C" w:rsidP="000F7435">
                      <w:pPr>
                        <w:pStyle w:val="Nadpis2"/>
                        <w:spacing w:before="120" w:after="120" w:line="240" w:lineRule="auto"/>
                        <w:rPr>
                          <w:sz w:val="16"/>
                          <w:szCs w:val="16"/>
                          <w:lang w:val="cs-CZ"/>
                        </w:rPr>
                      </w:pPr>
                      <w:r>
                        <w:rPr>
                          <w:sz w:val="16"/>
                          <w:szCs w:val="16"/>
                          <w:lang w:val="cs-CZ"/>
                        </w:rPr>
                        <w:t>S</w:t>
                      </w:r>
                      <w:r w:rsidRPr="001F637A">
                        <w:rPr>
                          <w:sz w:val="16"/>
                          <w:szCs w:val="16"/>
                          <w:lang w:val="cs-CZ"/>
                        </w:rPr>
                        <w:t>polečenská rubrika - jubilanti</w:t>
                      </w:r>
                      <w:r w:rsidRPr="001F637A">
                        <w:rPr>
                          <w:sz w:val="16"/>
                          <w:szCs w:val="16"/>
                          <w:lang w:val="cs-CZ"/>
                        </w:rPr>
                        <w:tab/>
                      </w:r>
                      <w:r w:rsidRPr="001F637A">
                        <w:rPr>
                          <w:sz w:val="16"/>
                          <w:szCs w:val="16"/>
                          <w:lang w:val="cs-CZ"/>
                        </w:rPr>
                        <w:tab/>
                      </w:r>
                      <w:r w:rsidRPr="001F637A">
                        <w:rPr>
                          <w:sz w:val="16"/>
                          <w:szCs w:val="16"/>
                          <w:lang w:val="cs-CZ"/>
                        </w:rPr>
                        <w:tab/>
                      </w:r>
                      <w:r>
                        <w:rPr>
                          <w:sz w:val="16"/>
                          <w:szCs w:val="16"/>
                          <w:lang w:val="cs-CZ"/>
                        </w:rPr>
                        <w:t xml:space="preserve"> 5</w:t>
                      </w:r>
                    </w:p>
                    <w:p w:rsidR="00E6695C" w:rsidRPr="001F637A" w:rsidRDefault="00E6695C" w:rsidP="009F5947">
                      <w:pPr>
                        <w:pStyle w:val="Zkladntextodsazen"/>
                        <w:spacing w:before="120" w:after="120"/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>Inzerce</w:t>
                      </w:r>
                      <w:r>
                        <w:rPr>
                          <w:rFonts w:ascii="Lucida Sans Unicode" w:hAnsi="Lucida Sans Unicode" w:cs="Lucida Sans Unicode"/>
                          <w:color w:val="auto"/>
                          <w:lang w:val="cs-CZ"/>
                        </w:rPr>
                        <w:tab/>
                        <w:t>6</w:t>
                      </w:r>
                    </w:p>
                    <w:p w:rsidR="00E6695C" w:rsidRPr="00F27931" w:rsidRDefault="00E6695C" w:rsidP="00F27931">
                      <w:pPr>
                        <w:rPr>
                          <w:lang w:val="cs-CZ"/>
                        </w:rPr>
                      </w:pPr>
                    </w:p>
                    <w:p w:rsidR="00E6695C" w:rsidRPr="00CD0444" w:rsidRDefault="00E6695C" w:rsidP="009F5947">
                      <w:pPr>
                        <w:spacing w:before="120" w:after="120"/>
                        <w:rPr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1935480</wp:posOffset>
                </wp:positionV>
                <wp:extent cx="3530600" cy="316865"/>
                <wp:effectExtent l="0" t="1905" r="0" b="0"/>
                <wp:wrapNone/>
                <wp:docPr id="32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C70F2D" w:rsidRDefault="00E6695C" w:rsidP="00735466">
                            <w:pPr>
                              <w:pStyle w:val="Nadpis2"/>
                              <w:spacing w:line="240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Krátké zprávy z obecního úřadu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032" type="#_x0000_t202" style="position:absolute;margin-left:38.8pt;margin-top:152.4pt;width:278pt;height:24.9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dUtQIAALQFAAAOAAAAZHJzL2Uyb0RvYy54bWysVNuOmzAQfa/Uf7D8zgIJs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" filled="f" stroked="f">
                <v:textbox inset="0,0,0,0">
                  <w:txbxContent>
                    <w:p w:rsidR="00E6695C" w:rsidRPr="00C70F2D" w:rsidRDefault="00E6695C" w:rsidP="00735466">
                      <w:pPr>
                        <w:pStyle w:val="Nadpis2"/>
                        <w:spacing w:line="240" w:lineRule="auto"/>
                        <w:rPr>
                          <w:lang w:val="cs-CZ"/>
                        </w:rPr>
                      </w:pPr>
                      <w:r>
                        <w:rPr>
                          <w:b/>
                          <w:lang w:val="cs-CZ"/>
                        </w:rPr>
                        <w:t>Krátké zprávy z obecního úřadu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799D">
        <w:rPr>
          <w:lang w:val="cs-CZ"/>
        </w:rPr>
        <w:tab/>
      </w:r>
    </w:p>
    <w:p w:rsidR="00677268" w:rsidRDefault="00CE60B5" w:rsidP="00E61B13">
      <w:pPr>
        <w:tabs>
          <w:tab w:val="left" w:pos="6946"/>
        </w:tabs>
        <w:rPr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4796155</wp:posOffset>
                </wp:positionV>
                <wp:extent cx="3152140" cy="1797685"/>
                <wp:effectExtent l="0" t="0" r="635" b="0"/>
                <wp:wrapNone/>
                <wp:docPr id="324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79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C451F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cs-CZ"/>
                              </w:rPr>
                              <w:t>Zakrývání dětského pískoviště</w:t>
                            </w:r>
                          </w:p>
                          <w:p w:rsidR="00E6695C" w:rsidRDefault="00E6695C" w:rsidP="00C451F3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Od poloviny července je pískoviště na dětském hřišti v prostorách obecního úřadu opatřeno sítí. Rádi b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y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chom poprosili všechny rodiče, aby při odchodu vždy zajistili opětovné natažení sítě.</w:t>
                            </w:r>
                          </w:p>
                          <w:p w:rsidR="00E6695C" w:rsidRPr="00C451F3" w:rsidRDefault="00E6695C" w:rsidP="00F90669">
                            <w:pPr>
                              <w:ind w:firstLine="720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Prostor hřiště byl zároveň nově osázen stromy.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033" type="#_x0000_t202" style="position:absolute;margin-left:333.75pt;margin-top:377.65pt;width:248.2pt;height:141.5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NAtA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" filled="f" stroked="f">
                <v:textbox inset="0,0,0,0">
                  <w:txbxContent>
                    <w:p w:rsidR="00E6695C" w:rsidRDefault="00E6695C" w:rsidP="00C451F3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  <w:lang w:val="cs-CZ"/>
                        </w:rPr>
                        <w:t>Zakrývání dětského pískoviště</w:t>
                      </w:r>
                    </w:p>
                    <w:p w:rsidR="00E6695C" w:rsidRDefault="00E6695C" w:rsidP="00C451F3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Od poloviny července je pískoviště na dětském hřišti v prostorách obecního úřadu opatřeno sítí. Rádi b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y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chom poprosili všechny rodiče, aby při odchodu vždy zajistili opětovné natažení sítě.</w:t>
                      </w:r>
                    </w:p>
                    <w:p w:rsidR="00E6695C" w:rsidRPr="00C451F3" w:rsidRDefault="00E6695C" w:rsidP="00F90669">
                      <w:pPr>
                        <w:ind w:firstLine="720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Prostor hřiště byl zároveň nově osázen stromy.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494030</wp:posOffset>
                </wp:positionH>
                <wp:positionV relativeFrom="page">
                  <wp:posOffset>6419215</wp:posOffset>
                </wp:positionV>
                <wp:extent cx="3152140" cy="1897380"/>
                <wp:effectExtent l="0" t="0" r="1905" b="0"/>
                <wp:wrapNone/>
                <wp:docPr id="323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6C6F4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cs-CZ"/>
                              </w:rPr>
                              <w:t>Vyhlášení výběrového řízení na obsazení funkce Pracovník údržby veřejné zeleně – řidič traktoru</w:t>
                            </w:r>
                          </w:p>
                          <w:p w:rsidR="00E6695C" w:rsidRPr="00B95837" w:rsidRDefault="00E6695C" w:rsidP="006C6F4E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Obecní úřad Postřižín vyhlašuje výběrové řízení na obsazení funkce Pracovník údržby veřejné zeleně – řidič traktoru. Předpokládaný nástup je od září 2014. Veškeré bližší informace (požadavky, pracovní náplň, náležitosti písemné přihlášky) jsou k dispozici na webových stránkách obce a na úřední desce. P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í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semné přihlášky je nutné doručit nejpozději do 18. srpna do 12 hodin podatelně OÚ Postřižín.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034" type="#_x0000_t202" style="position:absolute;margin-left:38.9pt;margin-top:505.45pt;width:248.2pt;height:149.4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Hh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" filled="f" stroked="f">
                <v:textbox inset="0,0,0,0">
                  <w:txbxContent>
                    <w:p w:rsidR="00E6695C" w:rsidRDefault="00E6695C" w:rsidP="006C6F4E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  <w:lang w:val="cs-CZ"/>
                        </w:rPr>
                        <w:t>Vyhlášení výběrového řízení na obsazení funkce Pracovník údržby veřejné zeleně – řidič traktoru</w:t>
                      </w:r>
                    </w:p>
                    <w:p w:rsidR="00E6695C" w:rsidRPr="00B95837" w:rsidRDefault="00E6695C" w:rsidP="006C6F4E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Obecní úřad Postřižín vyhlašuje výběrové řízení na obsazení funkce Pracovník údržby veřejné zeleně – řidič traktoru. Předpokládaný nástup je od září 2014. Veškeré bližší informace (požadavky, pracovní náplň, náležitosti písemné přihlášky) jsou k dispozici na webových stránkách obce a na úřední desce. P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í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semné přihlášky je nutné doručit nejpozději do 18. srpna do 12 hodin podatelně OÚ Postřižín.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6150610</wp:posOffset>
                </wp:positionV>
                <wp:extent cx="3206115" cy="300990"/>
                <wp:effectExtent l="0" t="0" r="0" b="0"/>
                <wp:wrapNone/>
                <wp:docPr id="322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594B10" w:rsidRDefault="00E6695C" w:rsidP="004C7D6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cs-CZ"/>
                              </w:rPr>
                              <w:t>Čištění rybníčku;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 xml:space="preserve"> autor: Jana Motyčková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035" type="#_x0000_t202" style="position:absolute;margin-left:40.3pt;margin-top:484.3pt;width:252.45pt;height:23.7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7YtQIAALQFAAAOAAAAZHJzL2Uyb0RvYy54bWysVNuOmzAQfa/Uf7D8zmIIYQN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" filled="f" stroked="f">
                <v:textbox inset="0,0,0,0">
                  <w:txbxContent>
                    <w:p w:rsidR="00E6695C" w:rsidRPr="00594B10" w:rsidRDefault="00E6695C" w:rsidP="004C7D66">
                      <w:pPr>
                        <w:jc w:val="center"/>
                        <w:rPr>
                          <w:sz w:val="18"/>
                          <w:szCs w:val="18"/>
                          <w:lang w:val="cs-CZ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cs-CZ"/>
                        </w:rPr>
                        <w:t>Čištění rybníčku;</w:t>
                      </w:r>
                      <w:r>
                        <w:rPr>
                          <w:sz w:val="18"/>
                          <w:szCs w:val="18"/>
                          <w:lang w:val="cs-CZ"/>
                        </w:rPr>
                        <w:t xml:space="preserve"> autor: Jana Motyčková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7D66">
        <w:rPr>
          <w:noProof/>
          <w:lang w:val="cs-CZ" w:eastAsia="cs-CZ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3234055</wp:posOffset>
            </wp:positionV>
            <wp:extent cx="3206750" cy="1983740"/>
            <wp:effectExtent l="19050" t="0" r="0" b="0"/>
            <wp:wrapSquare wrapText="bothSides"/>
            <wp:docPr id="4" name="Obrázek 3" descr="P704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40337.JPG"/>
                    <pic:cNvPicPr/>
                  </pic:nvPicPr>
                  <pic:blipFill>
                    <a:blip r:embed="rId10" cstate="print">
                      <a:grayscl/>
                    </a:blip>
                    <a:srcRect r="5251" b="21790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198374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511810</wp:posOffset>
                </wp:positionH>
                <wp:positionV relativeFrom="page">
                  <wp:posOffset>2278380</wp:posOffset>
                </wp:positionV>
                <wp:extent cx="3152140" cy="1991995"/>
                <wp:effectExtent l="0" t="1905" r="3175" b="0"/>
                <wp:wrapNone/>
                <wp:docPr id="321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99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C451F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cs-CZ"/>
                              </w:rPr>
                              <w:t>Uzavření obecního úřadu</w:t>
                            </w:r>
                          </w:p>
                          <w:p w:rsidR="00E6695C" w:rsidRPr="00137266" w:rsidRDefault="00E6695C" w:rsidP="00C451F3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Z důvodu čerpání dovolené bude ve dnech             11. - 15. srpna 2014 obecní úřad uzavřen.</w:t>
                            </w:r>
                          </w:p>
                          <w:p w:rsidR="00E6695C" w:rsidRPr="00137266" w:rsidRDefault="00E6695C" w:rsidP="00C451F3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  <w:p w:rsidR="00E6695C" w:rsidRPr="00014EA9" w:rsidRDefault="00E6695C" w:rsidP="00C451F3">
                            <w:pPr>
                              <w:jc w:val="right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  <w:p w:rsidR="00E6695C" w:rsidRPr="00A620A8" w:rsidRDefault="00E6695C" w:rsidP="00735466">
                            <w:pPr>
                              <w:spacing w:before="120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036" type="#_x0000_t202" style="position:absolute;margin-left:40.3pt;margin-top:179.4pt;width:248.2pt;height:156.8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" filled="f" stroked="f">
                <v:textbox inset="0,0,0,0">
                  <w:txbxContent>
                    <w:p w:rsidR="00E6695C" w:rsidRDefault="00E6695C" w:rsidP="00C451F3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  <w:lang w:val="cs-CZ"/>
                        </w:rPr>
                        <w:t>Uzavření obecního úřadu</w:t>
                      </w:r>
                    </w:p>
                    <w:p w:rsidR="00E6695C" w:rsidRPr="00137266" w:rsidRDefault="00E6695C" w:rsidP="00C451F3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Z důvodu čerpání dovolené bude ve dnech             11. - 15. srpna 2014 obecní úřad uzavřen.</w:t>
                      </w:r>
                    </w:p>
                    <w:p w:rsidR="00E6695C" w:rsidRPr="00137266" w:rsidRDefault="00E6695C" w:rsidP="00C451F3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  <w:p w:rsidR="00E6695C" w:rsidRPr="00014EA9" w:rsidRDefault="00E6695C" w:rsidP="00C451F3">
                      <w:pPr>
                        <w:jc w:val="right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  <w:p w:rsidR="00E6695C" w:rsidRPr="00A620A8" w:rsidRDefault="00E6695C" w:rsidP="00735466">
                      <w:pPr>
                        <w:spacing w:before="120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8397240</wp:posOffset>
                </wp:positionV>
                <wp:extent cx="3152140" cy="1207135"/>
                <wp:effectExtent l="0" t="0" r="3175" b="0"/>
                <wp:wrapNone/>
                <wp:docPr id="320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20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B627A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cs-CZ"/>
                              </w:rPr>
                              <w:t>Místní potůček zasažen přívaly deště</w:t>
                            </w:r>
                          </w:p>
                          <w:p w:rsidR="00E6695C" w:rsidRPr="00B95837" w:rsidRDefault="00E6695C" w:rsidP="00E533F1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V úterý 8. července po poledni zasáhla obec průtrž mračen doprovázená silným krupobitím. Následkem toho se místní klidný potůček v necelé hodině prom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ě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nil v divoký potok. Naštěstí si koryto s nečekaným př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í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valem vody poradilo a k žádným škodám nedošlo.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037" type="#_x0000_t202" style="position:absolute;margin-left:38.8pt;margin-top:661.2pt;width:248.2pt;height:95.05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intAIAALY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" filled="f" stroked="f">
                <v:textbox inset="0,0,0,0">
                  <w:txbxContent>
                    <w:p w:rsidR="00E6695C" w:rsidRDefault="00E6695C" w:rsidP="00B627A2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  <w:lang w:val="cs-CZ"/>
                        </w:rPr>
                        <w:t>Místní potůček zasažen přívaly deště</w:t>
                      </w:r>
                    </w:p>
                    <w:p w:rsidR="00E6695C" w:rsidRPr="00B95837" w:rsidRDefault="00E6695C" w:rsidP="00E533F1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V úterý 8. července po poledni zasáhla obec průtrž mračen doprovázená silným krupobitím. Následkem toho se místní klidný potůček v necelé hodině prom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ě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nil v divoký potok. Naštěstí si koryto s nečekaným př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í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valem vody poradilo a k žádným škodám nedošlo.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492760</wp:posOffset>
                </wp:positionH>
                <wp:positionV relativeFrom="page">
                  <wp:posOffset>3115945</wp:posOffset>
                </wp:positionV>
                <wp:extent cx="3152140" cy="1059180"/>
                <wp:effectExtent l="0" t="1270" r="3175" b="0"/>
                <wp:wrapNone/>
                <wp:docPr id="319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0C600A" w:rsidRDefault="00E6695C" w:rsidP="000C600A">
                            <w:pPr>
                              <w:jc w:val="center"/>
                              <w:rPr>
                                <w:b/>
                                <w:sz w:val="4"/>
                                <w:szCs w:val="4"/>
                                <w:u w:val="single"/>
                                <w:lang w:val="cs-CZ"/>
                              </w:rPr>
                            </w:pPr>
                          </w:p>
                          <w:p w:rsidR="00E6695C" w:rsidRPr="0028371B" w:rsidRDefault="00E6695C" w:rsidP="0028371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cs-CZ"/>
                              </w:rPr>
                              <w:t>Čištění rybníčku v ulici Dlouhá</w:t>
                            </w:r>
                          </w:p>
                          <w:p w:rsidR="00E6695C" w:rsidRPr="00F46FF1" w:rsidRDefault="00E6695C" w:rsidP="0028371B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V pátek 4. července proběhlo za pomoci úžických do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b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rovolných hasičů vyčištění rybníčku v ulici Dlouhá. Tímto by obec Postřižín ráda poděkovala Spolku do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b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rovolných hasičů Úžice za jejich výpomoc.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038" type="#_x0000_t202" style="position:absolute;margin-left:38.8pt;margin-top:245.35pt;width:248.2pt;height:83.4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" filled="f" stroked="f">
                <v:textbox inset="0,0,0,0">
                  <w:txbxContent>
                    <w:p w:rsidR="00E6695C" w:rsidRPr="000C600A" w:rsidRDefault="00E6695C" w:rsidP="000C600A">
                      <w:pPr>
                        <w:jc w:val="center"/>
                        <w:rPr>
                          <w:b/>
                          <w:sz w:val="4"/>
                          <w:szCs w:val="4"/>
                          <w:u w:val="single"/>
                          <w:lang w:val="cs-CZ"/>
                        </w:rPr>
                      </w:pPr>
                    </w:p>
                    <w:p w:rsidR="00E6695C" w:rsidRPr="0028371B" w:rsidRDefault="00E6695C" w:rsidP="0028371B">
                      <w:pPr>
                        <w:jc w:val="center"/>
                        <w:rPr>
                          <w:b/>
                          <w:sz w:val="20"/>
                          <w:szCs w:val="20"/>
                          <w:u w:val="single"/>
                          <w:lang w:val="cs-CZ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  <w:lang w:val="cs-CZ"/>
                        </w:rPr>
                        <w:t>Čištění rybníčku v ulici Dlouhá</w:t>
                      </w:r>
                    </w:p>
                    <w:p w:rsidR="00E6695C" w:rsidRPr="00F46FF1" w:rsidRDefault="00E6695C" w:rsidP="0028371B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V pátek 4. července proběhlo za pomoci úžických do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b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rovolných hasičů vyčištění rybníčku v ulici Dlouhá. Tímto by obec Postřižín ráda poděkovala Spolku do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b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rovolných hasičů Úžice za jejich výpomoc.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page">
                  <wp:posOffset>4321810</wp:posOffset>
                </wp:positionH>
                <wp:positionV relativeFrom="page">
                  <wp:posOffset>9471025</wp:posOffset>
                </wp:positionV>
                <wp:extent cx="3009265" cy="300990"/>
                <wp:effectExtent l="0" t="3175" r="3175" b="635"/>
                <wp:wrapNone/>
                <wp:docPr id="318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594B10" w:rsidRDefault="00E6695C" w:rsidP="00F9066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cs-CZ"/>
                              </w:rPr>
                              <w:t>Dětské hřiště;</w:t>
                            </w:r>
                            <w:r>
                              <w:rPr>
                                <w:sz w:val="18"/>
                                <w:szCs w:val="18"/>
                                <w:lang w:val="cs-CZ"/>
                              </w:rPr>
                              <w:t xml:space="preserve"> autor: Jana Motyčková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039" type="#_x0000_t202" style="position:absolute;margin-left:340.3pt;margin-top:745.75pt;width:236.95pt;height:23.7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motAIAALUFAAAOAAAAZHJzL2Uyb0RvYy54bWysVG1vmzAQ/j5p/8Hyd8pLCA2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" filled="f" stroked="f">
                <v:textbox inset="0,0,0,0">
                  <w:txbxContent>
                    <w:p w:rsidR="00E6695C" w:rsidRPr="00594B10" w:rsidRDefault="00E6695C" w:rsidP="00F90669">
                      <w:pPr>
                        <w:jc w:val="center"/>
                        <w:rPr>
                          <w:sz w:val="18"/>
                          <w:szCs w:val="18"/>
                          <w:lang w:val="cs-CZ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cs-CZ"/>
                        </w:rPr>
                        <w:t>Dětské hřiště;</w:t>
                      </w:r>
                      <w:r>
                        <w:rPr>
                          <w:sz w:val="18"/>
                          <w:szCs w:val="18"/>
                          <w:lang w:val="cs-CZ"/>
                        </w:rPr>
                        <w:t xml:space="preserve"> autor: Jana Motyčková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0669">
        <w:rPr>
          <w:noProof/>
          <w:lang w:val="cs-CZ" w:eastAsia="cs-CZ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margin">
              <wp:posOffset>2903855</wp:posOffset>
            </wp:positionH>
            <wp:positionV relativeFrom="margin">
              <wp:posOffset>5287010</wp:posOffset>
            </wp:positionV>
            <wp:extent cx="3561715" cy="2976245"/>
            <wp:effectExtent l="0" t="285750" r="0" b="281305"/>
            <wp:wrapSquare wrapText="bothSides"/>
            <wp:docPr id="1" name="Obrázek 0" descr="P721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10381.JPG"/>
                    <pic:cNvPicPr/>
                  </pic:nvPicPr>
                  <pic:blipFill>
                    <a:blip r:embed="rId11" cstate="print">
                      <a:grayscl/>
                    </a:blip>
                    <a:srcRect l="104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1715" cy="29762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5B7866" w:rsidRPr="000F7E91">
        <w:rPr>
          <w:lang w:val="cs-CZ"/>
        </w:rPr>
        <w:br w:type="page"/>
      </w:r>
    </w:p>
    <w:p w:rsidR="00677268" w:rsidRDefault="00CE60B5" w:rsidP="00EB319C">
      <w:pPr>
        <w:rPr>
          <w:lang w:val="cs-CZ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403860</wp:posOffset>
                </wp:positionH>
                <wp:positionV relativeFrom="page">
                  <wp:posOffset>763905</wp:posOffset>
                </wp:positionV>
                <wp:extent cx="6551295" cy="752475"/>
                <wp:effectExtent l="3810" t="1905" r="0" b="0"/>
                <wp:wrapNone/>
                <wp:docPr id="3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214D47">
                            <w:pPr>
                              <w:pStyle w:val="Nadpis2"/>
                              <w:spacing w:line="240" w:lineRule="auto"/>
                              <w:rPr>
                                <w:lang w:val="cs-CZ"/>
                              </w:rPr>
                            </w:pPr>
                            <w:r w:rsidRPr="00214D47">
                              <w:rPr>
                                <w:b/>
                                <w:lang w:val="cs-CZ"/>
                              </w:rPr>
                              <w:t>Výpisy ze zasedání zastupitelstva obce Postřižín</w:t>
                            </w:r>
                            <w:r>
                              <w:rPr>
                                <w:lang w:val="cs-CZ"/>
                              </w:rPr>
                              <w:t xml:space="preserve"> (ZO) </w:t>
                            </w:r>
                          </w:p>
                          <w:p w:rsidR="00E6695C" w:rsidRPr="00C70F2D" w:rsidRDefault="00E6695C" w:rsidP="00214D47">
                            <w:pPr>
                              <w:pStyle w:val="Nadpis2"/>
                              <w:spacing w:line="240" w:lineRule="auto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za červen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margin-left:31.8pt;margin-top:60.15pt;width:515.85pt;height:59.2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PmtA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" filled="f" stroked="f">
                <v:textbox inset="0,0,0,0">
                  <w:txbxContent>
                    <w:p w:rsidR="00E6695C" w:rsidRDefault="00E6695C" w:rsidP="00214D47">
                      <w:pPr>
                        <w:pStyle w:val="Nadpis2"/>
                        <w:spacing w:line="240" w:lineRule="auto"/>
                        <w:rPr>
                          <w:lang w:val="cs-CZ"/>
                        </w:rPr>
                      </w:pPr>
                      <w:r w:rsidRPr="00214D47">
                        <w:rPr>
                          <w:b/>
                          <w:lang w:val="cs-CZ"/>
                        </w:rPr>
                        <w:t>Výpisy ze zasedání zastupitelstva obce Postřižín</w:t>
                      </w:r>
                      <w:r>
                        <w:rPr>
                          <w:lang w:val="cs-CZ"/>
                        </w:rPr>
                        <w:t xml:space="preserve"> (ZO) </w:t>
                      </w:r>
                    </w:p>
                    <w:p w:rsidR="00E6695C" w:rsidRPr="00C70F2D" w:rsidRDefault="00E6695C" w:rsidP="00214D47">
                      <w:pPr>
                        <w:pStyle w:val="Nadpis2"/>
                        <w:spacing w:line="240" w:lineRule="auto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za červen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FFFFFF" w:themeColor="background1"/>
          <w:lang w:val="cs-CZ"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403860</wp:posOffset>
                </wp:positionH>
                <wp:positionV relativeFrom="page">
                  <wp:posOffset>370840</wp:posOffset>
                </wp:positionV>
                <wp:extent cx="6991350" cy="346075"/>
                <wp:effectExtent l="3810" t="0" r="0" b="0"/>
                <wp:wrapNone/>
                <wp:docPr id="316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346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677268" w:rsidRDefault="00E6695C" w:rsidP="00677268">
                            <w:pPr>
                              <w:pStyle w:val="Nadpis9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INFORMACE Z OBECNÍHO ÚŘADU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41" style="position:absolute;margin-left:31.8pt;margin-top:29.2pt;width:550.5pt;height:27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" fillcolor="black [3213]" stroked="f">
                <v:fill color2="#ccc [669]" angle="90" focus="100%" type="gradient"/>
                <v:textbox>
                  <w:txbxContent>
                    <w:p w:rsidR="00E6695C" w:rsidRPr="00677268" w:rsidRDefault="00E6695C" w:rsidP="00677268">
                      <w:pPr>
                        <w:pStyle w:val="Nadpis9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INFORMACE Z OBECNÍHO ÚŘADU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77268" w:rsidRDefault="00677268" w:rsidP="00EB319C">
      <w:pPr>
        <w:rPr>
          <w:lang w:val="cs-CZ"/>
        </w:rPr>
      </w:pPr>
    </w:p>
    <w:p w:rsidR="008031EA" w:rsidRDefault="00CE60B5" w:rsidP="00EB319C">
      <w:pPr>
        <w:rPr>
          <w:noProof/>
          <w:lang w:val="cs-CZ" w:eastAsia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429260</wp:posOffset>
                </wp:positionH>
                <wp:positionV relativeFrom="page">
                  <wp:posOffset>1367790</wp:posOffset>
                </wp:positionV>
                <wp:extent cx="7012940" cy="4953635"/>
                <wp:effectExtent l="635" t="0" r="0" b="3175"/>
                <wp:wrapNone/>
                <wp:docPr id="31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2940" cy="4953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302881" w:rsidRDefault="00E6695C" w:rsidP="00EA7D47">
                            <w:pPr>
                              <w:jc w:val="both"/>
                              <w:rPr>
                                <w:rFonts w:eastAsia="Lucida Sans Unicode" w:cs="Tahoma"/>
                                <w:b/>
                                <w:sz w:val="22"/>
                                <w:szCs w:val="22"/>
                                <w:lang w:val="cs-CZ"/>
                              </w:rPr>
                            </w:pPr>
                            <w:r>
                              <w:rPr>
                                <w:rFonts w:eastAsia="Lucida Sans Unicode" w:cs="Tahoma"/>
                                <w:b/>
                                <w:sz w:val="22"/>
                                <w:szCs w:val="22"/>
                                <w:lang w:val="cs-CZ"/>
                              </w:rPr>
                              <w:t>4. 6. 2014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4678"/>
                              </w:tabs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 xml:space="preserve">ZO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vzalo na vědomí zprávu finančního výboru a Zprávu o výsledku přezkoumání ho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spodaření obce Postřižín za rok 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2013.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4678"/>
                              </w:tabs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>ZO</w:t>
                            </w:r>
                            <w:r w:rsidRPr="00B91F1A"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souhlasilo s celoročním hospodařením obce Postřižín s výhradami, na základě nichž přijme územně správní celek opatření potřebná k nápravě zjištěných chyb a nedostatků.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4678"/>
                              </w:tabs>
                              <w:spacing w:line="259" w:lineRule="auto"/>
                              <w:ind w:left="426" w:hanging="284"/>
                              <w:jc w:val="both"/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>ZO</w:t>
                            </w:r>
                            <w:r w:rsidRPr="00B91F1A"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schválilo účetní závěrku sestavenou k 31. 12. 2013 a výsledek hospodaření za rok 2013 ve výši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val="cs-CZ" w:eastAsia="cs-CZ"/>
                              </w:rPr>
                              <w:t>18.580.757</w:t>
                            </w:r>
                            <w:r w:rsidRPr="00B91F1A">
                              <w:rPr>
                                <w:bCs/>
                                <w:sz w:val="20"/>
                                <w:szCs w:val="20"/>
                                <w:lang w:val="cs-CZ" w:eastAsia="cs-CZ"/>
                              </w:rPr>
                              <w:t xml:space="preserve"> Kč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.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4678"/>
                              </w:tabs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>ZO</w:t>
                            </w:r>
                            <w:r w:rsidRPr="00B91F1A"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schválilo závěrečný účet svazku obcí Dolního Povltaví s výhradami.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4678"/>
                              </w:tabs>
                              <w:spacing w:line="259" w:lineRule="auto"/>
                              <w:ind w:left="426" w:hanging="284"/>
                              <w:jc w:val="both"/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>ZO</w:t>
                            </w:r>
                            <w:r w:rsidRPr="00B91F1A"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schválilo navýšení rozpo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čtu na výstavbu MŠ o 1.581.251 Kč na 14.529.882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Kč bez DPH.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4678"/>
                              </w:tabs>
                              <w:spacing w:line="259" w:lineRule="auto"/>
                              <w:ind w:left="426" w:hanging="284"/>
                              <w:jc w:val="both"/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>ZO</w:t>
                            </w:r>
                            <w:r w:rsidRPr="00B91F1A"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schválilo členy zastupitelstva v 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počtu 9 pro volební období 2014 –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2018.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4678"/>
                              </w:tabs>
                              <w:spacing w:line="259" w:lineRule="auto"/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ZO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uložilo pracovní skupině Postřižínská sportovní zjistit možnosti rekonstrukce sportovních kabin po stavebních ce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l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cích (okna, elektro, sanita atd.), dále ukládá pracovní skupině 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připravit výběrové řízení firmy, či fir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em pro zajištění rekonstrukce.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4678"/>
                              </w:tabs>
                              <w:spacing w:line="259" w:lineRule="auto"/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>ZO</w:t>
                            </w:r>
                            <w:r w:rsidRPr="00B91F1A"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schválilo zřízení pracovního místa pracovníka údržby veřejné zeleně, řidič traktoru.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spacing w:line="259" w:lineRule="auto"/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>ZO</w:t>
                            </w:r>
                            <w:r w:rsidRPr="00B91F1A"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schválilo přidělení dotace dle reg. listu č. IS SFZP 12106292 – Ministerstva životního prostředí ze dne 24. 3. 2014 na „Pořízení zametacího stroje za účelem redukce prašnosti“ projektu SFŽP č. 12106292 ve svazku obcí DOLNÍ POVLTAVÍ na nákup zametacího stroj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e ve výši 4.803.639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Kč včetně příloh a smlouvu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SFŽP č. 12106292 ze dne 25. 3. 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2014 o poskytnutí p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odpory ze SFŽP ve výši 240.181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Kč včetně příloh pro využití a likvidaci prašnosti v obci P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o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střižín.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spacing w:line="240" w:lineRule="auto"/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>ZO</w:t>
                            </w:r>
                            <w:r w:rsidRPr="00B91F1A"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schválilo Dodatek č. 1 ke smlouvě o zhotovení a montáži modulové sestavy číslo/CODE: PCZ-14025 výstavby m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a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teřské školy včetně školní jídelny.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spacing w:after="160" w:line="259" w:lineRule="auto"/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>ZO</w:t>
                            </w:r>
                            <w:r w:rsidRPr="00B91F1A"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schválilo nákup sekacího nás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tavce za traktor v ceně 31.300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Kč s DPH.</w:t>
                            </w:r>
                          </w:p>
                          <w:p w:rsidR="00E6695C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>ZO</w:t>
                            </w:r>
                            <w:r w:rsidRPr="00B91F1A"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uložilo starostce předložit kandidáta na pozici ředitele/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ředitel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ky mateřské školky ke schválení zastupitelstvem obce Postřižín, po schválení bude možné uzavřít příslušnou smlouvu o výkonu funkce.</w:t>
                            </w:r>
                          </w:p>
                          <w:p w:rsidR="00E6695C" w:rsidRPr="00B91F1A" w:rsidRDefault="00E6695C" w:rsidP="00EA7D47">
                            <w:pPr>
                              <w:ind w:left="426" w:hanging="284"/>
                              <w:jc w:val="both"/>
                              <w:rPr>
                                <w:b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B91F1A">
                              <w:rPr>
                                <w:b/>
                                <w:sz w:val="22"/>
                                <w:szCs w:val="22"/>
                                <w:lang w:val="cs-CZ"/>
                              </w:rPr>
                              <w:t>25. 6. 2014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>ZO</w:t>
                            </w:r>
                            <w:r w:rsidRPr="00B91F1A"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schválilo uzavření Smlouvy o poskytování služeb „Technický dozor investora, koordinátora BOZP na výstavbu m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a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teřské školy v obci Pos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třižín“ v celkové výši: 123.420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Kč včetně DPH.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>ZO</w:t>
                            </w:r>
                            <w:r w:rsidRPr="00B91F1A"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schválilo 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předložený návrh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zakládací listiny ústavu Postřižínská sportovní.</w:t>
                            </w:r>
                          </w:p>
                          <w:p w:rsidR="00E6695C" w:rsidRPr="00B91F1A" w:rsidRDefault="00E6695C" w:rsidP="00EA7D47">
                            <w:pPr>
                              <w:pStyle w:val="Odstavecseseznamem"/>
                              <w:numPr>
                                <w:ilvl w:val="0"/>
                                <w:numId w:val="43"/>
                              </w:numPr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B91F1A">
                              <w:rPr>
                                <w:rFonts w:eastAsia="Lucida Sans Unicode"/>
                                <w:sz w:val="20"/>
                                <w:szCs w:val="20"/>
                                <w:lang w:val="cs-CZ"/>
                              </w:rPr>
                              <w:t>ZO</w:t>
                            </w:r>
                            <w:r w:rsidRPr="00B91F1A">
                              <w:rPr>
                                <w:rFonts w:eastAsia="Lucida Sans Unicode"/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B91F1A">
                              <w:rPr>
                                <w:sz w:val="20"/>
                                <w:szCs w:val="20"/>
                                <w:lang w:val="cs-CZ"/>
                              </w:rPr>
                              <w:t>schválilo předložený návrh darovací smlouvy pana Ing. Michala Koláře – předání komunikace a inženýrských sítí v nové výstavbě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.</w:t>
                            </w:r>
                          </w:p>
                          <w:p w:rsidR="00E6695C" w:rsidRPr="00B91F1A" w:rsidRDefault="00E6695C" w:rsidP="00EA7D47">
                            <w:pPr>
                              <w:ind w:left="426" w:hanging="284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2" type="#_x0000_t202" style="position:absolute;margin-left:33.8pt;margin-top:107.7pt;width:552.2pt;height:390.0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PxCtQ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" filled="f" stroked="f">
                <v:textbox inset="0,0,0,0">
                  <w:txbxContent>
                    <w:p w:rsidR="00E6695C" w:rsidRPr="00302881" w:rsidRDefault="00E6695C" w:rsidP="00EA7D47">
                      <w:pPr>
                        <w:jc w:val="both"/>
                        <w:rPr>
                          <w:rFonts w:eastAsia="Lucida Sans Unicode" w:cs="Tahoma"/>
                          <w:b/>
                          <w:sz w:val="22"/>
                          <w:szCs w:val="22"/>
                          <w:lang w:val="cs-CZ"/>
                        </w:rPr>
                      </w:pPr>
                      <w:r>
                        <w:rPr>
                          <w:rFonts w:eastAsia="Lucida Sans Unicode" w:cs="Tahoma"/>
                          <w:b/>
                          <w:sz w:val="22"/>
                          <w:szCs w:val="22"/>
                          <w:lang w:val="cs-CZ"/>
                        </w:rPr>
                        <w:t>4. 6. 2014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tabs>
                          <w:tab w:val="left" w:pos="4678"/>
                        </w:tabs>
                        <w:ind w:left="426" w:hanging="284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 xml:space="preserve">ZO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vzalo na vědomí zprávu finančního výboru a Zprávu o výsledku přezkoumání ho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spodaření obce Postřižín za rok 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2013.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tabs>
                          <w:tab w:val="left" w:pos="4678"/>
                        </w:tabs>
                        <w:ind w:left="426" w:hanging="284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>ZO</w:t>
                      </w:r>
                      <w:r w:rsidRPr="00B91F1A"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souhlasilo s celoročním hospodařením obce Postřižín s výhradami, na základě nichž přijme územně správní celek opatření potřebná k nápravě zjištěných chyb a nedostatků.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tabs>
                          <w:tab w:val="left" w:pos="4678"/>
                        </w:tabs>
                        <w:spacing w:line="259" w:lineRule="auto"/>
                        <w:ind w:left="426" w:hanging="284"/>
                        <w:jc w:val="both"/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>ZO</w:t>
                      </w:r>
                      <w:r w:rsidRPr="00B91F1A"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 xml:space="preserve">schválilo účetní závěrku sestavenou k 31. 12. 2013 a výsledek hospodaření za rok 2013 ve výši </w:t>
                      </w:r>
                      <w:r>
                        <w:rPr>
                          <w:bCs/>
                          <w:sz w:val="20"/>
                          <w:szCs w:val="20"/>
                          <w:lang w:val="cs-CZ" w:eastAsia="cs-CZ"/>
                        </w:rPr>
                        <w:t>18.580.757</w:t>
                      </w:r>
                      <w:r w:rsidRPr="00B91F1A">
                        <w:rPr>
                          <w:bCs/>
                          <w:sz w:val="20"/>
                          <w:szCs w:val="20"/>
                          <w:lang w:val="cs-CZ" w:eastAsia="cs-CZ"/>
                        </w:rPr>
                        <w:t xml:space="preserve"> Kč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.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tabs>
                          <w:tab w:val="left" w:pos="4678"/>
                        </w:tabs>
                        <w:ind w:left="426" w:hanging="284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>ZO</w:t>
                      </w:r>
                      <w:r w:rsidRPr="00B91F1A"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schválilo závěrečný účet svazku obcí Dolního Povltaví s výhradami.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tabs>
                          <w:tab w:val="left" w:pos="4678"/>
                        </w:tabs>
                        <w:spacing w:line="259" w:lineRule="auto"/>
                        <w:ind w:left="426" w:hanging="284"/>
                        <w:jc w:val="both"/>
                        <w:rPr>
                          <w:b/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>ZO</w:t>
                      </w:r>
                      <w:r w:rsidRPr="00B91F1A"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schválilo navýšení rozpo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čtu na výstavbu MŠ o 1.581.251 Kč na 14.529.882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 xml:space="preserve"> Kč bez DPH.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tabs>
                          <w:tab w:val="left" w:pos="4678"/>
                        </w:tabs>
                        <w:spacing w:line="259" w:lineRule="auto"/>
                        <w:ind w:left="426" w:hanging="284"/>
                        <w:jc w:val="both"/>
                        <w:rPr>
                          <w:b/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>ZO</w:t>
                      </w:r>
                      <w:r w:rsidRPr="00B91F1A"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schválilo členy zastupitelstva v 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počtu 9 pro volební období 2014 –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2018.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tabs>
                          <w:tab w:val="left" w:pos="4678"/>
                        </w:tabs>
                        <w:spacing w:line="259" w:lineRule="auto"/>
                        <w:ind w:left="426" w:hanging="284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ZO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uložilo pracovní skupině Postřižínská sportovní zjistit možnosti rekonstrukce sportovních kabin po stavebních ce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l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 xml:space="preserve">cích (okna, elektro, sanita atd.), dále ukládá pracovní skupině 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připravit výběrové řízení firmy, či fir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em pro zajištění rekonstrukce.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tabs>
                          <w:tab w:val="left" w:pos="4678"/>
                        </w:tabs>
                        <w:spacing w:line="259" w:lineRule="auto"/>
                        <w:ind w:left="426" w:hanging="284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>ZO</w:t>
                      </w:r>
                      <w:r w:rsidRPr="00B91F1A"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schválilo zřízení pracovního místa pracovníka údržby veřejné zeleně, řidič traktoru.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spacing w:line="259" w:lineRule="auto"/>
                        <w:ind w:left="426" w:hanging="284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>ZO</w:t>
                      </w:r>
                      <w:r w:rsidRPr="00B91F1A"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schválilo přidělení dotace dle reg. listu č. IS SFZP 12106292 – Ministerstva životního prostředí ze dne 24. 3. 2014 na „Pořízení zametacího stroje za účelem redukce prašnosti“ projektu SFŽP č. 12106292 ve svazku obcí DOLNÍ POVLTAVÍ na nákup zametacího stroj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e ve výši 4.803.639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 xml:space="preserve"> Kč včetně příloh a smlouvu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SFŽP č. 12106292 ze dne 25. 3. 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2014 o poskytnutí p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odpory ze SFŽP ve výši 240.181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 xml:space="preserve"> Kč včetně příloh pro využití a likvidaci prašnosti v obci P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o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střižín.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widowControl w:val="0"/>
                        <w:numPr>
                          <w:ilvl w:val="0"/>
                          <w:numId w:val="43"/>
                        </w:numPr>
                        <w:spacing w:line="240" w:lineRule="auto"/>
                        <w:ind w:left="426" w:hanging="284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>ZO</w:t>
                      </w:r>
                      <w:r w:rsidRPr="00B91F1A"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schválilo Dodatek č. 1 ke smlouvě o zhotovení a montáži modulové sestavy číslo/CODE: PCZ-14025 výstavby m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a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teřské školy včetně školní jídelny.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spacing w:after="160" w:line="259" w:lineRule="auto"/>
                        <w:ind w:left="426" w:hanging="284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>ZO</w:t>
                      </w:r>
                      <w:r w:rsidRPr="00B91F1A"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schválilo nákup sekacího nás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tavce za traktor v ceně 31.300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 xml:space="preserve"> Kč s DPH.</w:t>
                      </w:r>
                    </w:p>
                    <w:p w:rsidR="00E6695C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ind w:left="426" w:hanging="284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>ZO</w:t>
                      </w:r>
                      <w:r w:rsidRPr="00B91F1A"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uložilo starostce předložit kandidáta na pozici ředitele/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ředitel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ky mateřské školky ke schválení zastupitelstvem obce Postřižín, po schválení bude možné uzavřít příslušnou smlouvu o výkonu funkce.</w:t>
                      </w:r>
                    </w:p>
                    <w:p w:rsidR="00E6695C" w:rsidRPr="00B91F1A" w:rsidRDefault="00E6695C" w:rsidP="00EA7D47">
                      <w:pPr>
                        <w:ind w:left="426" w:hanging="284"/>
                        <w:jc w:val="both"/>
                        <w:rPr>
                          <w:b/>
                          <w:sz w:val="22"/>
                          <w:szCs w:val="22"/>
                          <w:lang w:val="cs-CZ"/>
                        </w:rPr>
                      </w:pPr>
                      <w:r w:rsidRPr="00B91F1A">
                        <w:rPr>
                          <w:b/>
                          <w:sz w:val="22"/>
                          <w:szCs w:val="22"/>
                          <w:lang w:val="cs-CZ"/>
                        </w:rPr>
                        <w:t>25. 6. 2014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ind w:left="426" w:hanging="284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>ZO</w:t>
                      </w:r>
                      <w:r w:rsidRPr="00B91F1A"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schválilo uzavření Smlouvy o poskytování služeb „Technický dozor investora, koordinátora BOZP na výstavbu m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a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teřské školy v obci Pos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třižín“ v celkové výši: 123.420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 xml:space="preserve"> Kč včetně DPH.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ind w:left="426" w:hanging="284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>ZO</w:t>
                      </w:r>
                      <w:r w:rsidRPr="00B91F1A"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 xml:space="preserve">schválilo 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předložený návrh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zakládací listiny ústavu Postřižínská sportovní.</w:t>
                      </w:r>
                    </w:p>
                    <w:p w:rsidR="00E6695C" w:rsidRPr="00B91F1A" w:rsidRDefault="00E6695C" w:rsidP="00EA7D47">
                      <w:pPr>
                        <w:pStyle w:val="Odstavecseseznamem"/>
                        <w:numPr>
                          <w:ilvl w:val="0"/>
                          <w:numId w:val="43"/>
                        </w:numPr>
                        <w:ind w:left="426" w:hanging="284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B91F1A">
                        <w:rPr>
                          <w:rFonts w:eastAsia="Lucida Sans Unicode"/>
                          <w:sz w:val="20"/>
                          <w:szCs w:val="20"/>
                          <w:lang w:val="cs-CZ"/>
                        </w:rPr>
                        <w:t>ZO</w:t>
                      </w:r>
                      <w:r w:rsidRPr="00B91F1A">
                        <w:rPr>
                          <w:rFonts w:eastAsia="Lucida Sans Unicode"/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B91F1A">
                        <w:rPr>
                          <w:sz w:val="20"/>
                          <w:szCs w:val="20"/>
                          <w:lang w:val="cs-CZ"/>
                        </w:rPr>
                        <w:t>schválilo předložený návrh darovací smlouvy pana Ing. Michala Koláře – předání komunikace a inženýrských sítí v nové výstavbě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.</w:t>
                      </w:r>
                    </w:p>
                    <w:p w:rsidR="00E6695C" w:rsidRPr="00B91F1A" w:rsidRDefault="00E6695C" w:rsidP="00EA7D47">
                      <w:pPr>
                        <w:ind w:left="426" w:hanging="284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031EA" w:rsidRDefault="008031EA" w:rsidP="00EB319C">
      <w:pPr>
        <w:rPr>
          <w:noProof/>
          <w:lang w:val="cs-CZ" w:eastAsia="cs-CZ"/>
        </w:rPr>
      </w:pPr>
    </w:p>
    <w:p w:rsidR="00FE75ED" w:rsidRDefault="00CE60B5" w:rsidP="00EB319C">
      <w:pPr>
        <w:rPr>
          <w:noProof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31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0B49FE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3" type="#_x0000_t202" style="position:absolute;margin-left:200pt;margin-top:97pt;width:7.2pt;height:7.2pt;z-index:2516392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" filled="f" stroked="f">
                <v:textbox inset="0,0,0,0">
                  <w:txbxContent>
                    <w:p w:rsidR="00E6695C" w:rsidRDefault="00E6695C" w:rsidP="000B49FE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3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0B49FE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4" type="#_x0000_t202" style="position:absolute;margin-left:201pt;margin-top:351pt;width:7.2pt;height:7.2pt;z-index:2516403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" filled="f" stroked="f">
                <v:textbox inset="0,0,0,0">
                  <w:txbxContent>
                    <w:p w:rsidR="00E6695C" w:rsidRDefault="00E6695C" w:rsidP="000B49FE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3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0B49FE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45" type="#_x0000_t202" style="position:absolute;margin-left:201pt;margin-top:604pt;width:7.2pt;height:7.2pt;z-index:2516413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" filled="f" stroked="f">
                <v:textbox inset="0,0,0,0">
                  <w:txbxContent>
                    <w:p w:rsidR="00E6695C" w:rsidRDefault="00E6695C" w:rsidP="000B49FE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E75ED" w:rsidRPr="00FE75ED" w:rsidRDefault="00FE75ED" w:rsidP="00FE75ED">
      <w:pPr>
        <w:rPr>
          <w:lang w:val="cs-CZ"/>
        </w:rPr>
      </w:pPr>
    </w:p>
    <w:p w:rsidR="00FE75ED" w:rsidRPr="00FE75ED" w:rsidRDefault="00FE75ED" w:rsidP="00FE75ED">
      <w:pPr>
        <w:rPr>
          <w:lang w:val="cs-CZ"/>
        </w:rPr>
      </w:pPr>
    </w:p>
    <w:p w:rsidR="00FE75ED" w:rsidRPr="00FE75ED" w:rsidRDefault="00FE75ED" w:rsidP="00FE75ED">
      <w:pPr>
        <w:rPr>
          <w:lang w:val="cs-CZ"/>
        </w:rPr>
      </w:pPr>
    </w:p>
    <w:p w:rsidR="00FE75ED" w:rsidRPr="00FE75ED" w:rsidRDefault="00FE75ED" w:rsidP="00FE75ED">
      <w:pPr>
        <w:rPr>
          <w:lang w:val="cs-CZ"/>
        </w:rPr>
      </w:pPr>
    </w:p>
    <w:p w:rsidR="00FE75ED" w:rsidRPr="00FE75ED" w:rsidRDefault="00FE75ED" w:rsidP="00FE75ED">
      <w:pPr>
        <w:rPr>
          <w:lang w:val="cs-CZ"/>
        </w:rPr>
      </w:pPr>
    </w:p>
    <w:p w:rsidR="00FE75ED" w:rsidRPr="00FE75ED" w:rsidRDefault="00FE75ED" w:rsidP="00FE75ED">
      <w:pPr>
        <w:rPr>
          <w:lang w:val="cs-CZ"/>
        </w:rPr>
      </w:pPr>
    </w:p>
    <w:p w:rsidR="00FE75ED" w:rsidRPr="00FE75ED" w:rsidRDefault="00FE75ED" w:rsidP="00FE75ED">
      <w:pPr>
        <w:rPr>
          <w:lang w:val="cs-CZ"/>
        </w:rPr>
      </w:pPr>
    </w:p>
    <w:p w:rsidR="00FE75ED" w:rsidRPr="00FE75ED" w:rsidRDefault="00FE75ED" w:rsidP="00FE75ED">
      <w:pPr>
        <w:rPr>
          <w:lang w:val="cs-CZ"/>
        </w:rPr>
      </w:pPr>
    </w:p>
    <w:p w:rsidR="00FE75ED" w:rsidRPr="00FE75ED" w:rsidRDefault="00FE75ED" w:rsidP="00FE75ED">
      <w:pPr>
        <w:rPr>
          <w:lang w:val="cs-CZ"/>
        </w:rPr>
      </w:pPr>
    </w:p>
    <w:p w:rsidR="00FE75ED" w:rsidRPr="00FE75ED" w:rsidRDefault="00FE75ED" w:rsidP="00FE75ED">
      <w:pPr>
        <w:rPr>
          <w:lang w:val="cs-CZ"/>
        </w:rPr>
      </w:pPr>
    </w:p>
    <w:p w:rsidR="00FE75ED" w:rsidRPr="00FE75ED" w:rsidRDefault="00FE75ED" w:rsidP="00FE75ED">
      <w:pPr>
        <w:rPr>
          <w:lang w:val="cs-CZ"/>
        </w:rPr>
      </w:pPr>
    </w:p>
    <w:p w:rsidR="00FE75ED" w:rsidRPr="00FE75ED" w:rsidRDefault="00FE75ED" w:rsidP="00FE75ED">
      <w:pPr>
        <w:rPr>
          <w:lang w:val="cs-CZ"/>
        </w:rPr>
      </w:pPr>
    </w:p>
    <w:p w:rsidR="00FE75ED" w:rsidRDefault="00FE75ED" w:rsidP="00EB319C">
      <w:pPr>
        <w:rPr>
          <w:lang w:val="cs-CZ"/>
        </w:rPr>
      </w:pPr>
    </w:p>
    <w:p w:rsidR="00FE75ED" w:rsidRPr="00FE75ED" w:rsidRDefault="00FE75ED" w:rsidP="00FE75ED">
      <w:pPr>
        <w:rPr>
          <w:lang w:val="cs-CZ"/>
        </w:rPr>
      </w:pPr>
    </w:p>
    <w:p w:rsidR="00FE75ED" w:rsidRDefault="00FE75ED" w:rsidP="00EB319C">
      <w:pPr>
        <w:rPr>
          <w:lang w:val="cs-CZ"/>
        </w:rPr>
      </w:pPr>
    </w:p>
    <w:p w:rsidR="00FE75ED" w:rsidRDefault="00FE75ED" w:rsidP="00EB319C">
      <w:pPr>
        <w:rPr>
          <w:lang w:val="cs-CZ"/>
        </w:rPr>
      </w:pPr>
    </w:p>
    <w:p w:rsidR="00FE75ED" w:rsidRDefault="00FE75ED" w:rsidP="00EB319C">
      <w:pPr>
        <w:rPr>
          <w:lang w:val="cs-CZ"/>
        </w:rPr>
      </w:pPr>
    </w:p>
    <w:p w:rsidR="002626F3" w:rsidRDefault="00CE60B5" w:rsidP="00495C8A">
      <w:pPr>
        <w:ind w:left="720"/>
        <w:rPr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371475</wp:posOffset>
                </wp:positionV>
                <wp:extent cx="6988810" cy="346075"/>
                <wp:effectExtent l="0" t="0" r="4445" b="0"/>
                <wp:wrapNone/>
                <wp:docPr id="311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8810" cy="346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677268" w:rsidRDefault="00E6695C" w:rsidP="00AB517C">
                            <w:pPr>
                              <w:pStyle w:val="Nadpis9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INFORMACE Z OBECNÍHO ÚŘADU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46" style="position:absolute;left:0;text-align:left;margin-left:30.6pt;margin-top:29.25pt;width:550.3pt;height:27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" fillcolor="black [3213]" stroked="f">
                <v:fill color2="#ccc [669]" angle="90" focus="100%" type="gradient"/>
                <v:textbox>
                  <w:txbxContent>
                    <w:p w:rsidR="00E6695C" w:rsidRPr="00677268" w:rsidRDefault="00E6695C" w:rsidP="00AB517C">
                      <w:pPr>
                        <w:pStyle w:val="Nadpis9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INFORMACE Z OBECNÍHO ÚŘADU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310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0B49FE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47" type="#_x0000_t202" style="position:absolute;left:0;text-align:left;margin-left:43pt;margin-top:98pt;width:7.2pt;height:7.2pt;z-index:2516423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eeswIAAL0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" filled="f" stroked="f">
                <v:textbox inset="0,0,0,0">
                  <w:txbxContent>
                    <w:p w:rsidR="00E6695C" w:rsidRDefault="00E6695C" w:rsidP="000B49FE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309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0B49FE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48" type="#_x0000_t202" style="position:absolute;left:0;text-align:left;margin-left:43.2pt;margin-top:451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9RswIAAL0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" filled="f" stroked="f">
                <v:textbox inset="0,0,0,0">
                  <w:txbxContent>
                    <w:p w:rsidR="00E6695C" w:rsidRDefault="00E6695C" w:rsidP="000B49FE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370840</wp:posOffset>
                </wp:positionV>
                <wp:extent cx="6991350" cy="346075"/>
                <wp:effectExtent l="0" t="0" r="0" b="0"/>
                <wp:wrapNone/>
                <wp:docPr id="308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346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677268" w:rsidRDefault="00E6695C" w:rsidP="00561710">
                            <w:pPr>
                              <w:pStyle w:val="Nadpis9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INFORMACE Z OBECNÍHO ÚŘADU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49" style="position:absolute;left:0;text-align:left;margin-left:30.75pt;margin-top:29.2pt;width:550.5pt;height:27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" fillcolor="black [3213]" stroked="f">
                <v:fill color2="#ccc [669]" angle="90" focus="100%" type="gradient"/>
                <v:textbox>
                  <w:txbxContent>
                    <w:p w:rsidR="00E6695C" w:rsidRPr="00677268" w:rsidRDefault="00E6695C" w:rsidP="00561710">
                      <w:pPr>
                        <w:pStyle w:val="Nadpis9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INFORMACE Z OBECNÍHO ÚŘADU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posOffset>-739140</wp:posOffset>
                </wp:positionH>
                <wp:positionV relativeFrom="margin">
                  <wp:posOffset>-542925</wp:posOffset>
                </wp:positionV>
                <wp:extent cx="6968490" cy="346075"/>
                <wp:effectExtent l="3810" t="0" r="0" b="0"/>
                <wp:wrapSquare wrapText="bothSides"/>
                <wp:docPr id="30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8490" cy="346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677268" w:rsidRDefault="00E6695C" w:rsidP="004F1252">
                            <w:pPr>
                              <w:pStyle w:val="Nadpis9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KULTURA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50" style="position:absolute;left:0;text-align:left;margin-left:-58.2pt;margin-top:-42.75pt;width:548.7pt;height:27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" fillcolor="black [3213]" stroked="f">
                <v:fill color2="#ccc [669]" angle="90" focus="100%" type="gradient"/>
                <v:textbox>
                  <w:txbxContent>
                    <w:p w:rsidR="00E6695C" w:rsidRPr="00677268" w:rsidRDefault="00E6695C" w:rsidP="004F1252">
                      <w:pPr>
                        <w:pStyle w:val="Nadpis9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KULTURA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A42EB" w:rsidRPr="007A42EB" w:rsidRDefault="00CE60B5" w:rsidP="00F60C14">
      <w:pPr>
        <w:jc w:val="center"/>
        <w:rPr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page">
                  <wp:posOffset>7418070</wp:posOffset>
                </wp:positionV>
                <wp:extent cx="6466205" cy="672465"/>
                <wp:effectExtent l="0" t="0" r="1270" b="0"/>
                <wp:wrapNone/>
                <wp:docPr id="306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20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780B99" w:rsidRDefault="00E6695C" w:rsidP="00420AB7">
                            <w:pPr>
                              <w:pStyle w:val="BodyText-ExtraSpace"/>
                              <w:rPr>
                                <w:rFonts w:ascii="Trebuchet MS" w:hAnsi="Trebuchet MS"/>
                                <w:lang w:val="cs-CZ"/>
                              </w:rPr>
                            </w:pPr>
                            <w:r>
                              <w:rPr>
                                <w:rFonts w:ascii="Trebuchet MS" w:hAnsi="Trebuchet MS"/>
                                <w:lang w:val="cs-CZ"/>
                              </w:rPr>
                              <w:t>Nejbližší veřejná</w:t>
                            </w:r>
                            <w:r w:rsidRPr="00780B99">
                              <w:rPr>
                                <w:rFonts w:ascii="Trebuchet MS" w:hAnsi="Trebuchet MS"/>
                                <w:lang w:val="cs-CZ"/>
                              </w:rPr>
                              <w:t xml:space="preserve"> schůze zastu</w:t>
                            </w:r>
                            <w:r>
                              <w:rPr>
                                <w:rFonts w:ascii="Trebuchet MS" w:hAnsi="Trebuchet MS"/>
                                <w:lang w:val="cs-CZ"/>
                              </w:rPr>
                              <w:t>pitelstva obce Postřižín se bude</w:t>
                            </w:r>
                            <w:r w:rsidRPr="00780B99">
                              <w:rPr>
                                <w:rFonts w:ascii="Trebuchet MS" w:hAnsi="Trebuchet MS"/>
                                <w:lang w:val="cs-CZ"/>
                              </w:rPr>
                              <w:t xml:space="preserve"> konat </w:t>
                            </w:r>
                            <w:r>
                              <w:rPr>
                                <w:rFonts w:ascii="Trebuchet MS" w:hAnsi="Trebuchet MS"/>
                                <w:lang w:val="cs-CZ"/>
                              </w:rPr>
                              <w:t xml:space="preserve">ve středu </w:t>
                            </w:r>
                            <w:r>
                              <w:rPr>
                                <w:rFonts w:ascii="Trebuchet MS" w:hAnsi="Trebuchet MS"/>
                                <w:b/>
                                <w:lang w:val="cs-CZ"/>
                              </w:rPr>
                              <w:t xml:space="preserve">20. srpna 2014 </w:t>
                            </w:r>
                            <w:r w:rsidRPr="00780B99">
                              <w:rPr>
                                <w:rFonts w:ascii="Trebuchet MS" w:hAnsi="Trebuchet MS"/>
                                <w:b/>
                                <w:lang w:val="cs-CZ"/>
                              </w:rPr>
                              <w:t>od 18 hodin</w:t>
                            </w:r>
                            <w:r>
                              <w:rPr>
                                <w:rFonts w:ascii="Trebuchet MS" w:hAnsi="Trebuchet MS"/>
                                <w:b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lang w:val="cs-CZ"/>
                              </w:rPr>
                              <w:t>na O</w:t>
                            </w:r>
                            <w:r w:rsidRPr="00780B99">
                              <w:rPr>
                                <w:rFonts w:ascii="Trebuchet MS" w:hAnsi="Trebuchet MS"/>
                                <w:lang w:val="cs-CZ"/>
                              </w:rPr>
                              <w:t>becním úřadě</w:t>
                            </w:r>
                            <w:r>
                              <w:rPr>
                                <w:rFonts w:ascii="Trebuchet MS" w:hAnsi="Trebuchet MS"/>
                                <w:lang w:val="cs-CZ"/>
                              </w:rPr>
                              <w:t xml:space="preserve"> Postřižín</w:t>
                            </w:r>
                            <w:r w:rsidRPr="00780B99">
                              <w:rPr>
                                <w:rFonts w:ascii="Trebuchet MS" w:hAnsi="Trebuchet MS"/>
                                <w:lang w:val="cs-C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051" type="#_x0000_t202" style="position:absolute;left:0;text-align:left;margin-left:34.5pt;margin-top:584.1pt;width:509.15pt;height:52.95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" filled="f" stroked="f">
                <v:textbox inset="0,0,0,0">
                  <w:txbxContent>
                    <w:p w:rsidR="00E6695C" w:rsidRPr="00780B99" w:rsidRDefault="00E6695C" w:rsidP="00420AB7">
                      <w:pPr>
                        <w:pStyle w:val="BodyText-ExtraSpace"/>
                        <w:rPr>
                          <w:rFonts w:ascii="Trebuchet MS" w:hAnsi="Trebuchet MS"/>
                          <w:lang w:val="cs-CZ"/>
                        </w:rPr>
                      </w:pPr>
                      <w:r>
                        <w:rPr>
                          <w:rFonts w:ascii="Trebuchet MS" w:hAnsi="Trebuchet MS"/>
                          <w:lang w:val="cs-CZ"/>
                        </w:rPr>
                        <w:t>Nejbližší veřejná</w:t>
                      </w:r>
                      <w:r w:rsidRPr="00780B99">
                        <w:rPr>
                          <w:rFonts w:ascii="Trebuchet MS" w:hAnsi="Trebuchet MS"/>
                          <w:lang w:val="cs-CZ"/>
                        </w:rPr>
                        <w:t xml:space="preserve"> schůze zastu</w:t>
                      </w:r>
                      <w:r>
                        <w:rPr>
                          <w:rFonts w:ascii="Trebuchet MS" w:hAnsi="Trebuchet MS"/>
                          <w:lang w:val="cs-CZ"/>
                        </w:rPr>
                        <w:t>pitelstva obce Postřižín se bude</w:t>
                      </w:r>
                      <w:r w:rsidRPr="00780B99">
                        <w:rPr>
                          <w:rFonts w:ascii="Trebuchet MS" w:hAnsi="Trebuchet MS"/>
                          <w:lang w:val="cs-CZ"/>
                        </w:rPr>
                        <w:t xml:space="preserve"> konat </w:t>
                      </w:r>
                      <w:r>
                        <w:rPr>
                          <w:rFonts w:ascii="Trebuchet MS" w:hAnsi="Trebuchet MS"/>
                          <w:lang w:val="cs-CZ"/>
                        </w:rPr>
                        <w:t xml:space="preserve">ve středu </w:t>
                      </w:r>
                      <w:r>
                        <w:rPr>
                          <w:rFonts w:ascii="Trebuchet MS" w:hAnsi="Trebuchet MS"/>
                          <w:b/>
                          <w:lang w:val="cs-CZ"/>
                        </w:rPr>
                        <w:t xml:space="preserve">20. srpna 2014 </w:t>
                      </w:r>
                      <w:r w:rsidRPr="00780B99">
                        <w:rPr>
                          <w:rFonts w:ascii="Trebuchet MS" w:hAnsi="Trebuchet MS"/>
                          <w:b/>
                          <w:lang w:val="cs-CZ"/>
                        </w:rPr>
                        <w:t>od 18 hodin</w:t>
                      </w:r>
                      <w:r>
                        <w:rPr>
                          <w:rFonts w:ascii="Trebuchet MS" w:hAnsi="Trebuchet MS"/>
                          <w:b/>
                          <w:lang w:val="cs-CZ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lang w:val="cs-CZ"/>
                        </w:rPr>
                        <w:t>na O</w:t>
                      </w:r>
                      <w:r w:rsidRPr="00780B99">
                        <w:rPr>
                          <w:rFonts w:ascii="Trebuchet MS" w:hAnsi="Trebuchet MS"/>
                          <w:lang w:val="cs-CZ"/>
                        </w:rPr>
                        <w:t>becním úřadě</w:t>
                      </w:r>
                      <w:r>
                        <w:rPr>
                          <w:rFonts w:ascii="Trebuchet MS" w:hAnsi="Trebuchet MS"/>
                          <w:lang w:val="cs-CZ"/>
                        </w:rPr>
                        <w:t xml:space="preserve"> Postřižín</w:t>
                      </w:r>
                      <w:r w:rsidRPr="00780B99">
                        <w:rPr>
                          <w:rFonts w:ascii="Trebuchet MS" w:hAnsi="Trebuchet MS"/>
                          <w:lang w:val="cs-CZ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page">
                  <wp:posOffset>420370</wp:posOffset>
                </wp:positionH>
                <wp:positionV relativeFrom="page">
                  <wp:posOffset>7326630</wp:posOffset>
                </wp:positionV>
                <wp:extent cx="6299835" cy="375285"/>
                <wp:effectExtent l="1270" t="1905" r="4445" b="3810"/>
                <wp:wrapNone/>
                <wp:docPr id="305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7A6607" w:rsidRDefault="00E6695C" w:rsidP="00420AB7">
                            <w:pPr>
                              <w:pStyle w:val="Nadpis2"/>
                              <w:rPr>
                                <w:b/>
                                <w:lang w:val="cs-CZ"/>
                              </w:rPr>
                            </w:pPr>
                            <w:r w:rsidRPr="007A6607">
                              <w:rPr>
                                <w:b/>
                                <w:lang w:val="cs-CZ"/>
                              </w:rPr>
                              <w:t>Nejbližší veřejn</w:t>
                            </w:r>
                            <w:r>
                              <w:rPr>
                                <w:b/>
                                <w:lang w:val="cs-CZ"/>
                              </w:rPr>
                              <w:t>á</w:t>
                            </w:r>
                            <w:r w:rsidRPr="007A6607">
                              <w:rPr>
                                <w:b/>
                                <w:lang w:val="cs-CZ"/>
                              </w:rPr>
                              <w:t xml:space="preserve"> schůze zastupitelstva obce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052" type="#_x0000_t202" style="position:absolute;left:0;text-align:left;margin-left:33.1pt;margin-top:576.9pt;width:496.05pt;height:29.5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iWltA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" filled="f" stroked="f">
                <v:textbox inset="0,0,0,0">
                  <w:txbxContent>
                    <w:p w:rsidR="00E6695C" w:rsidRPr="007A6607" w:rsidRDefault="00E6695C" w:rsidP="00420AB7">
                      <w:pPr>
                        <w:pStyle w:val="Nadpis2"/>
                        <w:rPr>
                          <w:b/>
                          <w:lang w:val="cs-CZ"/>
                        </w:rPr>
                      </w:pPr>
                      <w:r w:rsidRPr="007A6607">
                        <w:rPr>
                          <w:b/>
                          <w:lang w:val="cs-CZ"/>
                        </w:rPr>
                        <w:t>Nejbližší veřejn</w:t>
                      </w:r>
                      <w:r>
                        <w:rPr>
                          <w:b/>
                          <w:lang w:val="cs-CZ"/>
                        </w:rPr>
                        <w:t>á</w:t>
                      </w:r>
                      <w:r w:rsidRPr="007A6607">
                        <w:rPr>
                          <w:b/>
                          <w:lang w:val="cs-CZ"/>
                        </w:rPr>
                        <w:t xml:space="preserve"> schůze zastupitelstva obce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491490</wp:posOffset>
                </wp:positionH>
                <wp:positionV relativeFrom="page">
                  <wp:posOffset>6364605</wp:posOffset>
                </wp:positionV>
                <wp:extent cx="6515100" cy="990600"/>
                <wp:effectExtent l="0" t="1905" r="3810" b="0"/>
                <wp:wrapNone/>
                <wp:docPr id="30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780B99" w:rsidRDefault="00E6695C" w:rsidP="00DD45D3">
                            <w:pPr>
                              <w:pStyle w:val="CaptionText"/>
                              <w:spacing w:line="300" w:lineRule="auto"/>
                              <w:jc w:val="center"/>
                              <w:rPr>
                                <w:rFonts w:ascii="Trebuchet MS" w:hAnsi="Trebuchet MS"/>
                                <w:i w:val="0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Trebuchet MS" w:hAnsi="Trebuchet MS"/>
                                <w:i w:val="0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  <w:t>Plné znění usnesení naj</w:t>
                            </w:r>
                            <w:r w:rsidRPr="00780B99">
                              <w:rPr>
                                <w:rFonts w:ascii="Trebuchet MS" w:hAnsi="Trebuchet MS"/>
                                <w:i w:val="0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  <w:t>dete na webových stránkách obce Postřižín:</w:t>
                            </w:r>
                          </w:p>
                          <w:p w:rsidR="00E6695C" w:rsidRPr="00780B99" w:rsidRDefault="00E6695C" w:rsidP="00E6519C">
                            <w:pPr>
                              <w:pStyle w:val="CaptionText"/>
                              <w:jc w:val="center"/>
                              <w:rPr>
                                <w:rFonts w:ascii="Trebuchet MS" w:hAnsi="Trebuchet MS"/>
                                <w:i w:val="0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  <w:p w:rsidR="00E6695C" w:rsidRPr="00780B99" w:rsidRDefault="00E6695C" w:rsidP="00E6519C">
                            <w:pPr>
                              <w:pStyle w:val="CaptionText"/>
                              <w:jc w:val="center"/>
                              <w:rPr>
                                <w:rFonts w:ascii="Trebuchet MS" w:hAnsi="Trebuchet MS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780B99">
                              <w:rPr>
                                <w:rFonts w:ascii="Trebuchet MS" w:hAnsi="Trebuchet MS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  <w:lang w:val="cs-CZ"/>
                              </w:rPr>
                              <w:t>www.obecpostrizin.cz</w:t>
                            </w:r>
                            <w:r>
                              <w:rPr>
                                <w:rFonts w:ascii="Trebuchet MS" w:hAnsi="Trebuchet MS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  <w:lang w:val="cs-CZ"/>
                              </w:rPr>
                              <w:t>,</w:t>
                            </w:r>
                          </w:p>
                          <w:p w:rsidR="00E6695C" w:rsidRPr="00780B99" w:rsidRDefault="00E6695C" w:rsidP="00E6519C">
                            <w:pPr>
                              <w:pStyle w:val="CaptionText"/>
                              <w:jc w:val="center"/>
                              <w:rPr>
                                <w:rFonts w:ascii="Trebuchet MS" w:hAnsi="Trebuchet MS"/>
                                <w:b/>
                                <w:i w:val="0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  <w:p w:rsidR="00E6695C" w:rsidRPr="00780B99" w:rsidRDefault="00E6695C" w:rsidP="00E6519C">
                            <w:pPr>
                              <w:pStyle w:val="CaptionText"/>
                              <w:jc w:val="center"/>
                              <w:rPr>
                                <w:rFonts w:ascii="Trebuchet MS" w:hAnsi="Trebuchet MS"/>
                                <w:i w:val="0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Trebuchet MS" w:hAnsi="Trebuchet MS"/>
                                <w:i w:val="0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  <w:t xml:space="preserve">nebo si </w:t>
                            </w:r>
                            <w:r w:rsidRPr="00780B99">
                              <w:rPr>
                                <w:rFonts w:ascii="Trebuchet MS" w:hAnsi="Trebuchet MS"/>
                                <w:i w:val="0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  <w:t>můžete vyžádat informace na obecním úřadě.</w:t>
                            </w:r>
                          </w:p>
                          <w:p w:rsidR="00E6695C" w:rsidRDefault="00E6695C" w:rsidP="00E6519C">
                            <w:pPr>
                              <w:pStyle w:val="CaptionText"/>
                              <w:jc w:val="right"/>
                              <w:rPr>
                                <w:rFonts w:ascii="Trebuchet MS" w:hAnsi="Trebuchet MS"/>
                                <w:i w:val="0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Trebuchet MS" w:hAnsi="Trebuchet MS"/>
                                <w:i w:val="0"/>
                                <w:color w:val="auto"/>
                                <w:sz w:val="20"/>
                                <w:szCs w:val="20"/>
                                <w:lang w:val="cs-CZ"/>
                              </w:rPr>
                              <w:t>JM</w:t>
                            </w:r>
                          </w:p>
                          <w:p w:rsidR="00E6695C" w:rsidRPr="0072168E" w:rsidRDefault="00E6695C" w:rsidP="0072168E">
                            <w:pPr>
                              <w:pStyle w:val="CaptionText"/>
                              <w:rPr>
                                <w:rFonts w:ascii="Trebuchet MS" w:hAnsi="Trebuchet MS"/>
                                <w:i w:val="0"/>
                                <w:color w:val="auto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3" type="#_x0000_t202" style="position:absolute;left:0;text-align:left;margin-left:38.7pt;margin-top:501.15pt;width:513pt;height:78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Hho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" filled="f" stroked="f">
                <v:textbox inset="0,0,0,0">
                  <w:txbxContent>
                    <w:p w:rsidR="00E6695C" w:rsidRPr="00780B99" w:rsidRDefault="00E6695C" w:rsidP="00DD45D3">
                      <w:pPr>
                        <w:pStyle w:val="CaptionText"/>
                        <w:spacing w:line="300" w:lineRule="auto"/>
                        <w:jc w:val="center"/>
                        <w:rPr>
                          <w:rFonts w:ascii="Trebuchet MS" w:hAnsi="Trebuchet MS"/>
                          <w:i w:val="0"/>
                          <w:color w:val="auto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Trebuchet MS" w:hAnsi="Trebuchet MS"/>
                          <w:i w:val="0"/>
                          <w:color w:val="auto"/>
                          <w:sz w:val="20"/>
                          <w:szCs w:val="20"/>
                          <w:lang w:val="cs-CZ"/>
                        </w:rPr>
                        <w:t>Plné znění usnesení naj</w:t>
                      </w:r>
                      <w:r w:rsidRPr="00780B99">
                        <w:rPr>
                          <w:rFonts w:ascii="Trebuchet MS" w:hAnsi="Trebuchet MS"/>
                          <w:i w:val="0"/>
                          <w:color w:val="auto"/>
                          <w:sz w:val="20"/>
                          <w:szCs w:val="20"/>
                          <w:lang w:val="cs-CZ"/>
                        </w:rPr>
                        <w:t>dete na webových stránkách obce Postřižín:</w:t>
                      </w:r>
                    </w:p>
                    <w:p w:rsidR="00E6695C" w:rsidRPr="00780B99" w:rsidRDefault="00E6695C" w:rsidP="00E6519C">
                      <w:pPr>
                        <w:pStyle w:val="CaptionText"/>
                        <w:jc w:val="center"/>
                        <w:rPr>
                          <w:rFonts w:ascii="Trebuchet MS" w:hAnsi="Trebuchet MS"/>
                          <w:i w:val="0"/>
                          <w:color w:val="auto"/>
                          <w:sz w:val="20"/>
                          <w:szCs w:val="20"/>
                          <w:lang w:val="cs-CZ"/>
                        </w:rPr>
                      </w:pPr>
                    </w:p>
                    <w:p w:rsidR="00E6695C" w:rsidRPr="00780B99" w:rsidRDefault="00E6695C" w:rsidP="00E6519C">
                      <w:pPr>
                        <w:pStyle w:val="CaptionText"/>
                        <w:jc w:val="center"/>
                        <w:rPr>
                          <w:rFonts w:ascii="Trebuchet MS" w:hAnsi="Trebuchet MS"/>
                          <w:b/>
                          <w:i w:val="0"/>
                          <w:color w:val="auto"/>
                          <w:sz w:val="24"/>
                          <w:szCs w:val="24"/>
                          <w:lang w:val="cs-CZ"/>
                        </w:rPr>
                      </w:pPr>
                      <w:r w:rsidRPr="00780B99">
                        <w:rPr>
                          <w:rFonts w:ascii="Trebuchet MS" w:hAnsi="Trebuchet MS"/>
                          <w:b/>
                          <w:i w:val="0"/>
                          <w:color w:val="auto"/>
                          <w:sz w:val="24"/>
                          <w:szCs w:val="24"/>
                          <w:lang w:val="cs-CZ"/>
                        </w:rPr>
                        <w:t>www.obecpostrizin.cz</w:t>
                      </w:r>
                      <w:r>
                        <w:rPr>
                          <w:rFonts w:ascii="Trebuchet MS" w:hAnsi="Trebuchet MS"/>
                          <w:b/>
                          <w:i w:val="0"/>
                          <w:color w:val="auto"/>
                          <w:sz w:val="24"/>
                          <w:szCs w:val="24"/>
                          <w:lang w:val="cs-CZ"/>
                        </w:rPr>
                        <w:t>,</w:t>
                      </w:r>
                    </w:p>
                    <w:p w:rsidR="00E6695C" w:rsidRPr="00780B99" w:rsidRDefault="00E6695C" w:rsidP="00E6519C">
                      <w:pPr>
                        <w:pStyle w:val="CaptionText"/>
                        <w:jc w:val="center"/>
                        <w:rPr>
                          <w:rFonts w:ascii="Trebuchet MS" w:hAnsi="Trebuchet MS"/>
                          <w:b/>
                          <w:i w:val="0"/>
                          <w:color w:val="auto"/>
                          <w:sz w:val="20"/>
                          <w:szCs w:val="20"/>
                          <w:lang w:val="cs-CZ"/>
                        </w:rPr>
                      </w:pPr>
                    </w:p>
                    <w:p w:rsidR="00E6695C" w:rsidRPr="00780B99" w:rsidRDefault="00E6695C" w:rsidP="00E6519C">
                      <w:pPr>
                        <w:pStyle w:val="CaptionText"/>
                        <w:jc w:val="center"/>
                        <w:rPr>
                          <w:rFonts w:ascii="Trebuchet MS" w:hAnsi="Trebuchet MS"/>
                          <w:i w:val="0"/>
                          <w:color w:val="auto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Trebuchet MS" w:hAnsi="Trebuchet MS"/>
                          <w:i w:val="0"/>
                          <w:color w:val="auto"/>
                          <w:sz w:val="20"/>
                          <w:szCs w:val="20"/>
                          <w:lang w:val="cs-CZ"/>
                        </w:rPr>
                        <w:t xml:space="preserve">nebo si </w:t>
                      </w:r>
                      <w:r w:rsidRPr="00780B99">
                        <w:rPr>
                          <w:rFonts w:ascii="Trebuchet MS" w:hAnsi="Trebuchet MS"/>
                          <w:i w:val="0"/>
                          <w:color w:val="auto"/>
                          <w:sz w:val="20"/>
                          <w:szCs w:val="20"/>
                          <w:lang w:val="cs-CZ"/>
                        </w:rPr>
                        <w:t>můžete vyžádat informace na obecním úřadě.</w:t>
                      </w:r>
                    </w:p>
                    <w:p w:rsidR="00E6695C" w:rsidRDefault="00E6695C" w:rsidP="00E6519C">
                      <w:pPr>
                        <w:pStyle w:val="CaptionText"/>
                        <w:jc w:val="right"/>
                        <w:rPr>
                          <w:rFonts w:ascii="Trebuchet MS" w:hAnsi="Trebuchet MS"/>
                          <w:i w:val="0"/>
                          <w:color w:val="auto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Trebuchet MS" w:hAnsi="Trebuchet MS"/>
                          <w:i w:val="0"/>
                          <w:color w:val="auto"/>
                          <w:sz w:val="20"/>
                          <w:szCs w:val="20"/>
                          <w:lang w:val="cs-CZ"/>
                        </w:rPr>
                        <w:t>JM</w:t>
                      </w:r>
                    </w:p>
                    <w:p w:rsidR="00E6695C" w:rsidRPr="0072168E" w:rsidRDefault="00E6695C" w:rsidP="0072168E">
                      <w:pPr>
                        <w:pStyle w:val="CaptionText"/>
                        <w:rPr>
                          <w:rFonts w:ascii="Trebuchet MS" w:hAnsi="Trebuchet MS"/>
                          <w:i w:val="0"/>
                          <w:color w:val="auto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-664845</wp:posOffset>
                </wp:positionH>
                <wp:positionV relativeFrom="paragraph">
                  <wp:posOffset>2054860</wp:posOffset>
                </wp:positionV>
                <wp:extent cx="6922135" cy="1261110"/>
                <wp:effectExtent l="1905" t="0" r="635" b="0"/>
                <wp:wrapNone/>
                <wp:docPr id="300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2135" cy="1261110"/>
                          <a:chOff x="586" y="12660"/>
                          <a:chExt cx="10901" cy="1986"/>
                        </a:xfrm>
                      </wpg:grpSpPr>
                      <wps:wsp>
                        <wps:cNvPr id="301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586" y="12660"/>
                            <a:ext cx="5345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6E6D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Postřižínský zpravodaj,</w:t>
                              </w: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4/2O14 (červenec), dvouměsíčník (Postřižín, 31</w:t>
                              </w: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 xml:space="preserve">. </w:t>
                              </w:r>
                              <w:r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7. 2014</w:t>
                              </w: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)</w:t>
                              </w: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registrováno MK ČR E 19961</w:t>
                              </w: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náklad 300 ks</w:t>
                              </w:r>
                              <w:r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 xml:space="preserve">; </w:t>
                              </w: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zdarma</w:t>
                              </w: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výroba:</w:t>
                              </w:r>
                              <w:r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 xml:space="preserve"> </w:t>
                              </w: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Tereza Skrbková</w:t>
                              </w:r>
                              <w:r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 xml:space="preserve"> (TS) - autor neoznačených příspěvků; Jana Motyčková (JM)</w:t>
                              </w: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Vydává a distribuuje obec Postřižín</w:t>
                              </w: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www.obecpostrizin.cz</w:t>
                              </w: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  <wps:wsp>
                        <wps:cNvPr id="303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5811" y="12660"/>
                            <a:ext cx="5676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E6E6D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Adresa redakce:</w:t>
                              </w: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 xml:space="preserve">Obecní úřad Postřižín, Pražská 42, Postřižín 250 70. </w:t>
                              </w: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IČ: 002240621</w:t>
                              </w: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Uzávěrka příštího čísla 23</w:t>
                              </w: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 xml:space="preserve">. </w:t>
                              </w:r>
                              <w:r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9. 2014</w:t>
                              </w: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Vaše příspěvky a podněty do dalšího čísla posílejte na mailovou adresu:</w:t>
                              </w:r>
                            </w:p>
                            <w:p w:rsidR="00E6695C" w:rsidRPr="00992223" w:rsidRDefault="00E6695C" w:rsidP="00B05E88">
                              <w:pPr>
                                <w:shd w:val="clear" w:color="auto" w:fill="BFBFBF" w:themeFill="background1" w:themeFillShade="BF"/>
                                <w:spacing w:before="60" w:line="240" w:lineRule="auto"/>
                                <w:jc w:val="center"/>
                                <w:rPr>
                                  <w:sz w:val="12"/>
                                  <w:szCs w:val="12"/>
                                  <w:lang w:val="cs-CZ"/>
                                </w:rPr>
                              </w:pPr>
                              <w:r w:rsidRPr="00992223">
                                <w:rPr>
                                  <w:sz w:val="12"/>
                                  <w:szCs w:val="12"/>
                                  <w:lang w:val="cs-CZ"/>
                                </w:rPr>
                                <w:t>kulturni.komise@obecpostrizin.cz</w:t>
                              </w:r>
                            </w:p>
                          </w:txbxContent>
                        </wps:txbx>
                        <wps:bodyPr rot="0" vert="horz" wrap="square" lIns="45720" tIns="45720" rIns="4572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6" o:spid="_x0000_s1054" style="position:absolute;left:0;text-align:left;margin-left:-52.35pt;margin-top:161.8pt;width:545.05pt;height:99.3pt;z-index:251699712" coordorigin="586,12660" coordsize="10901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">
                <v:shape id="Text Box 617" o:spid="_x0000_s1055" type="#_x0000_t202" style="position:absolute;left:586;top:12660;width:5345;height:1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PCsQA&#10;AADcAAAADwAAAGRycy9kb3ducmV2LnhtbESPQWvCQBSE74L/YXlCb7pJW2JJsxEtBLwUqUrPj+xr&#10;Npp9G7Krxn/vFgo9DjPzDVOsRtuJKw2+dawgXSQgiGunW24UHA/V/A2ED8gaO8ek4E4eVuV0UmCu&#10;3Y2/6LoPjYgQ9jkqMCH0uZS+NmTRL1xPHL0fN1gMUQ6N1APeItx28jlJMmmx5bhgsKcPQ/V5f7EK&#10;lpXZbfSnr3SW3XfL9Jvk6fWi1NNsXL+DCDSG//Bfe6sVvCQp/J6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STwrEAAAA3AAAAA8AAAAAAAAAAAAAAAAAmAIAAGRycy9k&#10;b3ducmV2LnhtbFBLBQYAAAAABAAEAPUAAACJAwAAAAA=&#10;" filled="f" fillcolor="#e6e6de" stroked="f">
                  <v:textbox inset="3.6pt,,3.6pt">
                    <w:txbxContent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>Postřižínský zpravodaj,</w:t>
                        </w: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  <w:r>
                          <w:rPr>
                            <w:sz w:val="12"/>
                            <w:szCs w:val="12"/>
                            <w:lang w:val="cs-CZ"/>
                          </w:rPr>
                          <w:t>4/2O14 (červenec), dvouměsíčník (Postřižín, 31</w:t>
                        </w: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 xml:space="preserve">. </w:t>
                        </w:r>
                        <w:r>
                          <w:rPr>
                            <w:sz w:val="12"/>
                            <w:szCs w:val="12"/>
                            <w:lang w:val="cs-CZ"/>
                          </w:rPr>
                          <w:t>7. 2014</w:t>
                        </w: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>)</w:t>
                        </w: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>registrováno MK ČR E 19961</w:t>
                        </w: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>náklad 300 ks</w:t>
                        </w:r>
                        <w:r>
                          <w:rPr>
                            <w:sz w:val="12"/>
                            <w:szCs w:val="12"/>
                            <w:lang w:val="cs-CZ"/>
                          </w:rPr>
                          <w:t xml:space="preserve">; </w:t>
                        </w: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>zdarma</w:t>
                        </w: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>výroba:</w:t>
                        </w:r>
                        <w:r>
                          <w:rPr>
                            <w:sz w:val="12"/>
                            <w:szCs w:val="12"/>
                            <w:lang w:val="cs-CZ"/>
                          </w:rPr>
                          <w:t xml:space="preserve"> </w:t>
                        </w: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>Tereza Skrbková</w:t>
                        </w:r>
                        <w:r>
                          <w:rPr>
                            <w:sz w:val="12"/>
                            <w:szCs w:val="12"/>
                            <w:lang w:val="cs-CZ"/>
                          </w:rPr>
                          <w:t xml:space="preserve"> (TS) - autor neoznačených příspěvků; Jana Motyčková (JM)</w:t>
                        </w: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>Vydává a distribuuje obec Postřižín</w:t>
                        </w: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>www.obecpostrizin.cz</w:t>
                        </w: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</w:p>
                    </w:txbxContent>
                  </v:textbox>
                </v:shape>
                <v:shape id="Text Box 618" o:spid="_x0000_s1056" type="#_x0000_t202" style="position:absolute;left:5811;top:12660;width:5676;height:1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x05sQA&#10;AADcAAAADwAAAGRycy9kb3ducmV2LnhtbESPQWvCQBSE74X+h+UJ3urGWpKSukorBLwUaSw9P7Kv&#10;2dTs25DdxPjvXUHocZiZb5j1drKtGKn3jWMFy0UCgrhyuuFawfexeHoF4QOyxtYxKbiQh+3m8WGN&#10;uXZn/qKxDLWIEPY5KjAhdLmUvjJk0S9cRxy9X9dbDFH2tdQ9niPctvI5SVJpseG4YLCjnaHqVA5W&#10;QVaYw4f+9IVO08shW/6Q/HsZlJrPpvc3EIGm8B++t/dawSpZwe1MPA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dObEAAAA3AAAAA8AAAAAAAAAAAAAAAAAmAIAAGRycy9k&#10;b3ducmV2LnhtbFBLBQYAAAAABAAEAPUAAACJAwAAAAA=&#10;" filled="f" fillcolor="#e6e6de" stroked="f">
                  <v:textbox inset="3.6pt,,3.6pt">
                    <w:txbxContent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>Adresa redakce:</w:t>
                        </w: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 xml:space="preserve">Obecní úřad Postřižín, Pražská 42, Postřižín 250 70. </w:t>
                        </w: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>IČ: 002240621</w:t>
                        </w: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  <w:r>
                          <w:rPr>
                            <w:sz w:val="12"/>
                            <w:szCs w:val="12"/>
                            <w:lang w:val="cs-CZ"/>
                          </w:rPr>
                          <w:t>Uzávěrka příštího čísla 23</w:t>
                        </w: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 xml:space="preserve">. </w:t>
                        </w:r>
                        <w:r>
                          <w:rPr>
                            <w:sz w:val="12"/>
                            <w:szCs w:val="12"/>
                            <w:lang w:val="cs-CZ"/>
                          </w:rPr>
                          <w:t>9. 2014</w:t>
                        </w: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>Vaše příspěvky a podněty do dalšího čísla posílejte na mailovou adresu:</w:t>
                        </w:r>
                      </w:p>
                      <w:p w:rsidR="00E6695C" w:rsidRPr="00992223" w:rsidRDefault="00E6695C" w:rsidP="00B05E88">
                        <w:pPr>
                          <w:shd w:val="clear" w:color="auto" w:fill="BFBFBF" w:themeFill="background1" w:themeFillShade="BF"/>
                          <w:spacing w:before="60" w:line="240" w:lineRule="auto"/>
                          <w:jc w:val="center"/>
                          <w:rPr>
                            <w:sz w:val="12"/>
                            <w:szCs w:val="12"/>
                            <w:lang w:val="cs-CZ"/>
                          </w:rPr>
                        </w:pPr>
                        <w:r w:rsidRPr="00992223">
                          <w:rPr>
                            <w:sz w:val="12"/>
                            <w:szCs w:val="12"/>
                            <w:lang w:val="cs-CZ"/>
                          </w:rPr>
                          <w:t>kulturni.komise@obecpostrizin.cz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-754380</wp:posOffset>
                </wp:positionH>
                <wp:positionV relativeFrom="margin">
                  <wp:posOffset>-532765</wp:posOffset>
                </wp:positionV>
                <wp:extent cx="6968490" cy="346075"/>
                <wp:effectExtent l="0" t="635" r="0" b="0"/>
                <wp:wrapSquare wrapText="bothSides"/>
                <wp:docPr id="299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8490" cy="346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677268" w:rsidRDefault="00E6695C" w:rsidP="00D162E1">
                            <w:pPr>
                              <w:pStyle w:val="Nadpis9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INFORMACE Z OBECNÍHO ÚŘADU</w:t>
                            </w:r>
                          </w:p>
                          <w:p w:rsidR="00E6695C" w:rsidRPr="00D162E1" w:rsidRDefault="00E6695C" w:rsidP="00D162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57" style="position:absolute;left:0;text-align:left;margin-left:-59.4pt;margin-top:-41.95pt;width:548.7pt;height:27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" fillcolor="black [3213]" stroked="f">
                <v:fill color2="#ccc [669]" angle="90" focus="100%" type="gradient"/>
                <v:textbox>
                  <w:txbxContent>
                    <w:p w:rsidR="00E6695C" w:rsidRPr="00677268" w:rsidRDefault="00E6695C" w:rsidP="00D162E1">
                      <w:pPr>
                        <w:pStyle w:val="Nadpis9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INFORMACE Z OBECNÍHO ÚŘADU</w:t>
                      </w:r>
                    </w:p>
                    <w:p w:rsidR="00E6695C" w:rsidRPr="00D162E1" w:rsidRDefault="00E6695C" w:rsidP="00D162E1"/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298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0B49FE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58" type="#_x0000_t202" style="position:absolute;left:0;text-align:left;margin-left:200pt;margin-top:22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" filled="f" stroked="f">
                <v:textbox inset="0,0,0,0">
                  <w:txbxContent>
                    <w:p w:rsidR="00E6695C" w:rsidRDefault="00E6695C" w:rsidP="000B49FE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297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0B49FE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59" type="#_x0000_t202" style="position:absolute;left:0;text-align:left;margin-left:201pt;margin-top:213.8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x/swIAAL0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" filled="f" stroked="f">
                <v:textbox inset="0,0,0,0">
                  <w:txbxContent>
                    <w:p w:rsidR="00E6695C" w:rsidRDefault="00E6695C" w:rsidP="000B49FE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296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Default="00E6695C" w:rsidP="000B49FE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60" type="#_x0000_t202" style="position:absolute;left:0;text-align:left;margin-left:202pt;margin-top:362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" filled="f" stroked="f">
                <v:textbox inset="0,0,0,0">
                  <w:txbxContent>
                    <w:p w:rsidR="00E6695C" w:rsidRDefault="00E6695C" w:rsidP="000B49FE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42EB">
        <w:br w:type="page"/>
      </w:r>
    </w:p>
    <w:p w:rsidR="00570C2D" w:rsidRDefault="00CE60B5" w:rsidP="00EB319C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3925570</wp:posOffset>
                </wp:positionH>
                <wp:positionV relativeFrom="page">
                  <wp:posOffset>1091565</wp:posOffset>
                </wp:positionV>
                <wp:extent cx="3161030" cy="1831975"/>
                <wp:effectExtent l="1270" t="0" r="0" b="635"/>
                <wp:wrapNone/>
                <wp:docPr id="295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183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5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61" type="#_x0000_t202" style="position:absolute;margin-left:309.1pt;margin-top:85.95pt;width:248.9pt;height:144.2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441325</wp:posOffset>
                </wp:positionH>
                <wp:positionV relativeFrom="page">
                  <wp:posOffset>1095375</wp:posOffset>
                </wp:positionV>
                <wp:extent cx="3161030" cy="1836420"/>
                <wp:effectExtent l="3175" t="0" r="0" b="1905"/>
                <wp:wrapNone/>
                <wp:docPr id="294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183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5">
                        <w:txbxContent>
                          <w:p w:rsidR="00E6695C" w:rsidRPr="00CF19A2" w:rsidRDefault="00E6695C" w:rsidP="00CF19A2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CF19A2">
                              <w:rPr>
                                <w:sz w:val="20"/>
                                <w:szCs w:val="20"/>
                                <w:lang w:val="cs-CZ"/>
                              </w:rPr>
                              <w:t>Ustanovení § 1 odst. 2 zákona č. 491/2001 Sb., o vo</w:t>
                            </w:r>
                            <w:r w:rsidRPr="00CF19A2">
                              <w:rPr>
                                <w:sz w:val="20"/>
                                <w:szCs w:val="20"/>
                                <w:lang w:val="cs-CZ"/>
                              </w:rPr>
                              <w:t>l</w:t>
                            </w:r>
                            <w:r w:rsidRPr="00CF19A2">
                              <w:rPr>
                                <w:sz w:val="20"/>
                                <w:szCs w:val="20"/>
                                <w:lang w:val="cs-CZ"/>
                              </w:rPr>
                              <w:t>bách do zastupitelstev obcí a o změně některých zák</w:t>
                            </w:r>
                            <w:r w:rsidRPr="00CF19A2">
                              <w:rPr>
                                <w:sz w:val="20"/>
                                <w:szCs w:val="20"/>
                                <w:lang w:val="cs-CZ"/>
                              </w:rPr>
                              <w:t>o</w:t>
                            </w:r>
                            <w:r w:rsidRPr="00CF19A2">
                              <w:rPr>
                                <w:sz w:val="20"/>
                                <w:szCs w:val="20"/>
                                <w:lang w:val="cs-CZ"/>
                              </w:rPr>
                              <w:t>nů, ve znění pozdějších předpisů (dále jen „zákon“), stanoví „</w:t>
                            </w:r>
                            <w:r w:rsidRPr="00CF19A2">
                              <w:rPr>
                                <w:iCs/>
                                <w:sz w:val="20"/>
                                <w:szCs w:val="20"/>
                                <w:lang w:val="cs-CZ"/>
                              </w:rPr>
                              <w:t>Funkční období zastupitelstev obcí je čtyřl</w:t>
                            </w:r>
                            <w:r w:rsidRPr="00CF19A2">
                              <w:rPr>
                                <w:iCs/>
                                <w:sz w:val="20"/>
                                <w:szCs w:val="20"/>
                                <w:lang w:val="cs-CZ"/>
                              </w:rPr>
                              <w:t>e</w:t>
                            </w:r>
                            <w:r w:rsidRPr="00CF19A2">
                              <w:rPr>
                                <w:iCs/>
                                <w:sz w:val="20"/>
                                <w:szCs w:val="20"/>
                                <w:lang w:val="cs-CZ"/>
                              </w:rPr>
                              <w:t>té. Volby do zastupitelstev obcí se konají ve lhůtě počínající třicátým dnem před uplynutím funkčního období a končící dnem jeho uplynutí.</w:t>
                            </w:r>
                            <w:r w:rsidRPr="00CF19A2">
                              <w:rPr>
                                <w:sz w:val="20"/>
                                <w:szCs w:val="20"/>
                                <w:lang w:val="cs-CZ"/>
                              </w:rPr>
                              <w:t>“</w:t>
                            </w:r>
                          </w:p>
                          <w:p w:rsidR="00E6695C" w:rsidRPr="00CF19A2" w:rsidRDefault="00E6695C" w:rsidP="00CF19A2">
                            <w:pPr>
                              <w:jc w:val="both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CF19A2">
                              <w:rPr>
                                <w:sz w:val="20"/>
                                <w:szCs w:val="20"/>
                                <w:lang w:val="cs-CZ"/>
                              </w:rPr>
                              <w:tab/>
                              <w:t>Na základě těchto podmínek prezident repu</w:t>
                            </w:r>
                            <w:r w:rsidRPr="00CF19A2">
                              <w:rPr>
                                <w:sz w:val="20"/>
                                <w:szCs w:val="20"/>
                                <w:lang w:val="cs-CZ"/>
                              </w:rPr>
                              <w:t>b</w:t>
                            </w:r>
                            <w:r w:rsidRPr="00CF19A2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liky vyhlásil konání voleb do zastupitelstev obcí 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na </w:t>
                            </w:r>
                            <w:r w:rsidRPr="00071D3C"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pátek</w:t>
                            </w:r>
                            <w:r w:rsidRPr="00CF19A2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CF19A2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lang w:val="cs-CZ"/>
                              </w:rPr>
                              <w:t>10. října a sobotu 11. října 2014.</w:t>
                            </w:r>
                          </w:p>
                          <w:p w:rsidR="00071D3C" w:rsidRDefault="00E6695C" w:rsidP="00CF19A2">
                            <w:pPr>
                              <w:jc w:val="both"/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CF19A2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lang w:val="cs-CZ"/>
                              </w:rPr>
                              <w:tab/>
                            </w:r>
                            <w:r w:rsidRPr="00CF19A2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  <w:t>Kandidátní listiny mohou podávat jak registr</w:t>
                            </w:r>
                            <w:r w:rsidRPr="00CF19A2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  <w:t>o</w:t>
                            </w:r>
                            <w:r w:rsidRPr="00CF19A2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  <w:t>va</w:t>
                            </w:r>
                            <w:r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  <w:t xml:space="preserve">né politické </w:t>
                            </w:r>
                            <w:r w:rsidRPr="00CF19A2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  <w:t>strany a politická hnutí, jejichž činnost nebyla pozastavena, a jejich koalice, tak nezávislí kandidáti a jejich sdružení, či sdružení politických stran nebo politických hnutí a nezávislých kandidátů. Podat je mohou nejp</w:t>
                            </w:r>
                            <w:r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  <w:t>ozději do 16 hodin 66 dnů př</w:t>
                            </w:r>
                            <w:r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  <w:t>de </w:t>
                            </w:r>
                            <w:r w:rsidR="00071D3C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  <w:t>dnem voleb registračnímu úřadu.</w:t>
                            </w:r>
                          </w:p>
                          <w:p w:rsidR="00E6695C" w:rsidRPr="00071D3C" w:rsidRDefault="00E6695C" w:rsidP="00071D3C">
                            <w:pPr>
                              <w:ind w:firstLine="720"/>
                              <w:jc w:val="both"/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CF19A2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  <w:t>Povinné náležitosti kandidátní listiny a veškeré další informace jsou k dispozici na webových stránkách mi</w:t>
                            </w:r>
                            <w:r w:rsidR="00071D3C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  <w:t>nisterstva</w:t>
                            </w:r>
                            <w:r w:rsidRPr="00CF19A2">
                              <w:rPr>
                                <w:rFonts w:cs="Arial"/>
                                <w:bCs/>
                                <w:sz w:val="20"/>
                                <w:szCs w:val="20"/>
                                <w:lang w:val="cs-CZ"/>
                              </w:rPr>
                              <w:t xml:space="preserve"> vnitra (www.mvcr.cz).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062" type="#_x0000_t202" style="position:absolute;margin-left:34.75pt;margin-top:86.25pt;width:248.9pt;height:144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3jAtgIAALY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" filled="f" stroked="f">
                <v:textbox style="mso-next-textbox:#Text Box 620" inset="0,0,0,0">
                  <w:txbxContent>
                    <w:p w:rsidR="00E6695C" w:rsidRPr="00CF19A2" w:rsidRDefault="00E6695C" w:rsidP="00CF19A2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CF19A2">
                        <w:rPr>
                          <w:sz w:val="20"/>
                          <w:szCs w:val="20"/>
                          <w:lang w:val="cs-CZ"/>
                        </w:rPr>
                        <w:t>Ustanovení § 1 odst. 2 zákona č. 491/2001 Sb., o vo</w:t>
                      </w:r>
                      <w:r w:rsidRPr="00CF19A2">
                        <w:rPr>
                          <w:sz w:val="20"/>
                          <w:szCs w:val="20"/>
                          <w:lang w:val="cs-CZ"/>
                        </w:rPr>
                        <w:t>l</w:t>
                      </w:r>
                      <w:r w:rsidRPr="00CF19A2">
                        <w:rPr>
                          <w:sz w:val="20"/>
                          <w:szCs w:val="20"/>
                          <w:lang w:val="cs-CZ"/>
                        </w:rPr>
                        <w:t>bách do zastupitelstev obcí a o změně některých zák</w:t>
                      </w:r>
                      <w:r w:rsidRPr="00CF19A2">
                        <w:rPr>
                          <w:sz w:val="20"/>
                          <w:szCs w:val="20"/>
                          <w:lang w:val="cs-CZ"/>
                        </w:rPr>
                        <w:t>o</w:t>
                      </w:r>
                      <w:r w:rsidRPr="00CF19A2">
                        <w:rPr>
                          <w:sz w:val="20"/>
                          <w:szCs w:val="20"/>
                          <w:lang w:val="cs-CZ"/>
                        </w:rPr>
                        <w:t>nů, ve znění pozdějších předpisů (dále jen „zákon“), stanoví „</w:t>
                      </w:r>
                      <w:r w:rsidRPr="00CF19A2">
                        <w:rPr>
                          <w:iCs/>
                          <w:sz w:val="20"/>
                          <w:szCs w:val="20"/>
                          <w:lang w:val="cs-CZ"/>
                        </w:rPr>
                        <w:t>Funkční období zastupitelstev obcí je čtyřl</w:t>
                      </w:r>
                      <w:r w:rsidRPr="00CF19A2">
                        <w:rPr>
                          <w:iCs/>
                          <w:sz w:val="20"/>
                          <w:szCs w:val="20"/>
                          <w:lang w:val="cs-CZ"/>
                        </w:rPr>
                        <w:t>e</w:t>
                      </w:r>
                      <w:r w:rsidRPr="00CF19A2">
                        <w:rPr>
                          <w:iCs/>
                          <w:sz w:val="20"/>
                          <w:szCs w:val="20"/>
                          <w:lang w:val="cs-CZ"/>
                        </w:rPr>
                        <w:t>té. Volby do zastupitelstev obcí se konají ve lhůtě počínající třicátým dnem před uplynutím funkčního období a končící dnem jeho uplynutí.</w:t>
                      </w:r>
                      <w:r w:rsidRPr="00CF19A2">
                        <w:rPr>
                          <w:sz w:val="20"/>
                          <w:szCs w:val="20"/>
                          <w:lang w:val="cs-CZ"/>
                        </w:rPr>
                        <w:t>“</w:t>
                      </w:r>
                    </w:p>
                    <w:p w:rsidR="00E6695C" w:rsidRPr="00CF19A2" w:rsidRDefault="00E6695C" w:rsidP="00CF19A2">
                      <w:pPr>
                        <w:jc w:val="both"/>
                        <w:rPr>
                          <w:rFonts w:cs="Arial"/>
                          <w:b/>
                          <w:bCs/>
                          <w:sz w:val="20"/>
                          <w:szCs w:val="20"/>
                          <w:lang w:val="cs-CZ"/>
                        </w:rPr>
                      </w:pPr>
                      <w:r w:rsidRPr="00CF19A2">
                        <w:rPr>
                          <w:sz w:val="20"/>
                          <w:szCs w:val="20"/>
                          <w:lang w:val="cs-CZ"/>
                        </w:rPr>
                        <w:tab/>
                        <w:t>Na základě těchto podmínek prezident repu</w:t>
                      </w:r>
                      <w:r w:rsidRPr="00CF19A2">
                        <w:rPr>
                          <w:sz w:val="20"/>
                          <w:szCs w:val="20"/>
                          <w:lang w:val="cs-CZ"/>
                        </w:rPr>
                        <w:t>b</w:t>
                      </w:r>
                      <w:r w:rsidRPr="00CF19A2">
                        <w:rPr>
                          <w:sz w:val="20"/>
                          <w:szCs w:val="20"/>
                          <w:lang w:val="cs-CZ"/>
                        </w:rPr>
                        <w:t xml:space="preserve">liky vyhlásil konání voleb do zastupitelstev obcí 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na </w:t>
                      </w:r>
                      <w:r w:rsidRPr="00071D3C">
                        <w:rPr>
                          <w:b/>
                          <w:sz w:val="20"/>
                          <w:szCs w:val="20"/>
                          <w:lang w:val="cs-CZ"/>
                        </w:rPr>
                        <w:t>pátek</w:t>
                      </w:r>
                      <w:r w:rsidRPr="00CF19A2">
                        <w:rPr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CF19A2">
                        <w:rPr>
                          <w:rFonts w:cs="Arial"/>
                          <w:b/>
                          <w:bCs/>
                          <w:sz w:val="20"/>
                          <w:szCs w:val="20"/>
                          <w:lang w:val="cs-CZ"/>
                        </w:rPr>
                        <w:t>10. října a sobotu 11. října 2014.</w:t>
                      </w:r>
                    </w:p>
                    <w:p w:rsidR="00071D3C" w:rsidRDefault="00E6695C" w:rsidP="00CF19A2">
                      <w:pPr>
                        <w:jc w:val="both"/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</w:pPr>
                      <w:r w:rsidRPr="00CF19A2">
                        <w:rPr>
                          <w:rFonts w:cs="Arial"/>
                          <w:b/>
                          <w:bCs/>
                          <w:sz w:val="20"/>
                          <w:szCs w:val="20"/>
                          <w:lang w:val="cs-CZ"/>
                        </w:rPr>
                        <w:tab/>
                      </w:r>
                      <w:r w:rsidRPr="00CF19A2"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  <w:t>Kandidátní listiny mohou podávat jak registr</w:t>
                      </w:r>
                      <w:r w:rsidRPr="00CF19A2"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  <w:t>o</w:t>
                      </w:r>
                      <w:r w:rsidRPr="00CF19A2"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  <w:t>va</w:t>
                      </w:r>
                      <w:r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  <w:t xml:space="preserve">né politické </w:t>
                      </w:r>
                      <w:r w:rsidRPr="00CF19A2"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  <w:t>strany a politická hnutí, jejichž činnost nebyla pozastavena, a jejich koalice, tak nezávislí kandidáti a jejich sdružení, či sdružení politických stran nebo politických hnutí a nezávislých kandidátů. Podat je mohou nejp</w:t>
                      </w:r>
                      <w:r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  <w:t>ozději do 16 hodin 66 dnů př</w:t>
                      </w:r>
                      <w:r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  <w:t>e</w:t>
                      </w:r>
                      <w:r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  <w:t>de </w:t>
                      </w:r>
                      <w:r w:rsidR="00071D3C"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  <w:t>dnem voleb registračnímu úřadu.</w:t>
                      </w:r>
                    </w:p>
                    <w:p w:rsidR="00E6695C" w:rsidRPr="00071D3C" w:rsidRDefault="00E6695C" w:rsidP="00071D3C">
                      <w:pPr>
                        <w:ind w:firstLine="720"/>
                        <w:jc w:val="both"/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</w:pPr>
                      <w:r w:rsidRPr="00CF19A2"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  <w:t>Povinné náležitosti kandidátní listiny a veškeré další informace jsou k dispozici na webových stránkách mi</w:t>
                      </w:r>
                      <w:r w:rsidR="00071D3C"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  <w:t>nisterstva</w:t>
                      </w:r>
                      <w:r w:rsidRPr="00CF19A2">
                        <w:rPr>
                          <w:rFonts w:cs="Arial"/>
                          <w:bCs/>
                          <w:sz w:val="20"/>
                          <w:szCs w:val="20"/>
                          <w:lang w:val="cs-CZ"/>
                        </w:rPr>
                        <w:t xml:space="preserve"> vnitra (www.mvcr.cz).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414655</wp:posOffset>
                </wp:positionH>
                <wp:positionV relativeFrom="page">
                  <wp:posOffset>796925</wp:posOffset>
                </wp:positionV>
                <wp:extent cx="5715635" cy="290195"/>
                <wp:effectExtent l="0" t="0" r="3810" b="0"/>
                <wp:wrapNone/>
                <wp:docPr id="293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E879F7" w:rsidRDefault="00E6695C" w:rsidP="007920BC">
                            <w:pPr>
                              <w:pStyle w:val="Nadpis2"/>
                              <w:spacing w:line="240" w:lineRule="auto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Komunální volby se blíží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63" type="#_x0000_t202" style="position:absolute;margin-left:32.65pt;margin-top:62.75pt;width:450.05pt;height:22.8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TDtQ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" filled="f" stroked="f">
                <v:textbox inset="0,0,0,0">
                  <w:txbxContent>
                    <w:p w:rsidR="00E6695C" w:rsidRPr="00E879F7" w:rsidRDefault="00E6695C" w:rsidP="007920BC">
                      <w:pPr>
                        <w:pStyle w:val="Nadpis2"/>
                        <w:spacing w:line="240" w:lineRule="auto"/>
                        <w:rPr>
                          <w:b/>
                          <w:lang w:val="cs-CZ"/>
                        </w:rPr>
                      </w:pPr>
                      <w:r>
                        <w:rPr>
                          <w:b/>
                          <w:lang w:val="cs-CZ"/>
                        </w:rPr>
                        <w:t>Komunální volby se blíží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-753110</wp:posOffset>
                </wp:positionH>
                <wp:positionV relativeFrom="margin">
                  <wp:posOffset>-536575</wp:posOffset>
                </wp:positionV>
                <wp:extent cx="6993890" cy="346075"/>
                <wp:effectExtent l="0" t="0" r="0" b="0"/>
                <wp:wrapSquare wrapText="bothSides"/>
                <wp:docPr id="292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3890" cy="346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677268" w:rsidRDefault="00E6695C" w:rsidP="00B2316D">
                            <w:pPr>
                              <w:pStyle w:val="Nadpis9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INFORMACE Z OBECNÍHO ÚŘADU</w:t>
                            </w:r>
                          </w:p>
                          <w:p w:rsidR="00E6695C" w:rsidRPr="00D162E1" w:rsidRDefault="00E6695C" w:rsidP="00B2316D"/>
                          <w:p w:rsidR="00E6695C" w:rsidRPr="00B2316D" w:rsidRDefault="00E6695C" w:rsidP="00B231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64" style="position:absolute;margin-left:-59.3pt;margin-top:-42.25pt;width:550.7pt;height:27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" fillcolor="black [3213]" stroked="f">
                <v:fill color2="#ccc [669]" angle="90" focus="100%" type="gradient"/>
                <v:textbox>
                  <w:txbxContent>
                    <w:p w:rsidR="00E6695C" w:rsidRPr="00677268" w:rsidRDefault="00E6695C" w:rsidP="00B2316D">
                      <w:pPr>
                        <w:pStyle w:val="Nadpis9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INFORMACE Z OBECNÍHO ÚŘADU</w:t>
                      </w:r>
                    </w:p>
                    <w:p w:rsidR="00E6695C" w:rsidRPr="00D162E1" w:rsidRDefault="00E6695C" w:rsidP="00B2316D"/>
                    <w:p w:rsidR="00E6695C" w:rsidRPr="00B2316D" w:rsidRDefault="00E6695C" w:rsidP="00B2316D"/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70C2D" w:rsidRDefault="00570C2D" w:rsidP="00EB319C"/>
    <w:p w:rsidR="00570C2D" w:rsidRPr="00570C2D" w:rsidRDefault="00570C2D" w:rsidP="00EB319C"/>
    <w:p w:rsidR="00570C2D" w:rsidRPr="00570C2D" w:rsidRDefault="00570C2D" w:rsidP="00EB319C"/>
    <w:p w:rsidR="00896781" w:rsidRDefault="00896781" w:rsidP="00834B67"/>
    <w:p w:rsidR="00896781" w:rsidRPr="00896781" w:rsidRDefault="00896781" w:rsidP="00896781"/>
    <w:p w:rsidR="00896781" w:rsidRPr="00896781" w:rsidRDefault="00896781" w:rsidP="00896781"/>
    <w:p w:rsidR="00896781" w:rsidRPr="00896781" w:rsidRDefault="00896781" w:rsidP="00896781"/>
    <w:p w:rsidR="00896781" w:rsidRPr="002E0428" w:rsidRDefault="00896781" w:rsidP="00896781"/>
    <w:p w:rsidR="00896781" w:rsidRPr="00896781" w:rsidRDefault="00CE60B5" w:rsidP="00896781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3070860</wp:posOffset>
                </wp:positionV>
                <wp:extent cx="6595745" cy="290195"/>
                <wp:effectExtent l="0" t="3810" r="0" b="1270"/>
                <wp:wrapNone/>
                <wp:docPr id="291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574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E879F7" w:rsidRDefault="00E6695C" w:rsidP="006D208E">
                            <w:pPr>
                              <w:pStyle w:val="Nadpis2"/>
                              <w:spacing w:line="240" w:lineRule="auto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Výstavba mateřské školy je v plném proudu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065" type="#_x0000_t202" style="position:absolute;margin-left:32.75pt;margin-top:241.8pt;width:519.35pt;height:22.8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fWtA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" filled="f" stroked="f">
                <v:textbox inset="0,0,0,0">
                  <w:txbxContent>
                    <w:p w:rsidR="00E6695C" w:rsidRPr="00E879F7" w:rsidRDefault="00E6695C" w:rsidP="006D208E">
                      <w:pPr>
                        <w:pStyle w:val="Nadpis2"/>
                        <w:spacing w:line="240" w:lineRule="auto"/>
                        <w:rPr>
                          <w:b/>
                          <w:lang w:val="cs-CZ"/>
                        </w:rPr>
                      </w:pPr>
                      <w:r>
                        <w:rPr>
                          <w:b/>
                          <w:lang w:val="cs-CZ"/>
                        </w:rPr>
                        <w:t>Výstavba mateřské školy je v plném proudu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96781" w:rsidRPr="00896781" w:rsidRDefault="00896781" w:rsidP="00896781"/>
    <w:p w:rsidR="00896781" w:rsidRPr="00896781" w:rsidRDefault="00CE60B5" w:rsidP="00896781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441325</wp:posOffset>
                </wp:positionH>
                <wp:positionV relativeFrom="page">
                  <wp:posOffset>3383280</wp:posOffset>
                </wp:positionV>
                <wp:extent cx="3161030" cy="1665605"/>
                <wp:effectExtent l="3175" t="1905" r="0" b="0"/>
                <wp:wrapNone/>
                <wp:docPr id="290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166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9">
                        <w:txbxContent>
                          <w:p w:rsidR="00E6695C" w:rsidRDefault="00E6695C" w:rsidP="004933E6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Výstava dlouho žádané mateřské školy stále pokračuje. V polovině července bylo vydáno povolení na výstavbu a 22. července bylo staveniště předáno dodavateli stavby, a to firmě TOUAX s. r. o. Během srpna se bude dokončovat výroba modulů a bude se připravovat z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á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kladová deska. Na konci letních prázdnin proběhne instalace modulů a jejich propojení a dále potom v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y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bavení tříd a dokončení interiérů a kuchyně. V závěru je ještě nutné dokončit úpravu venkovních prostor.</w:t>
                            </w:r>
                          </w:p>
                          <w:p w:rsidR="00E6695C" w:rsidRDefault="00E6695C" w:rsidP="00231132">
                            <w:pPr>
                              <w:ind w:firstLine="720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Po</w:t>
                            </w:r>
                            <w:r w:rsidR="00014FA3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celém tomto procesu budou též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následovat nezbytné administrativní úkony. Těm se už věnuje nově jmenovaná ředitelka školy paní Petra Rajterová. Ta připravuje nábor zaměstnanců a zápis dětí.</w:t>
                            </w:r>
                          </w:p>
                          <w:p w:rsidR="00E6695C" w:rsidRDefault="00E6695C" w:rsidP="00231132">
                            <w:pPr>
                              <w:ind w:firstLine="720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Veškeré aktuální informace naleznete na webových stránkách obce nebo se můžete dotázat přímo prostřednictvím e-mailu:</w:t>
                            </w:r>
                          </w:p>
                          <w:p w:rsidR="00E6695C" w:rsidRDefault="00E6695C" w:rsidP="008D1470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ms-postrizin@seznam.cz.</w:t>
                            </w:r>
                          </w:p>
                          <w:p w:rsidR="00E6695C" w:rsidRDefault="00E6695C" w:rsidP="00736959">
                            <w:pPr>
                              <w:ind w:firstLine="720"/>
                              <w:jc w:val="right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JM</w:t>
                            </w:r>
                          </w:p>
                          <w:p w:rsidR="00E6695C" w:rsidRPr="00C94221" w:rsidRDefault="00E6695C" w:rsidP="00594B10">
                            <w:pPr>
                              <w:ind w:firstLine="720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066" type="#_x0000_t202" style="position:absolute;margin-left:34.75pt;margin-top:266.4pt;width:248.9pt;height:131.1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cNmtA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" filled="f" stroked="f">
                <v:textbox style="mso-next-textbox:#Text Box 668" inset="0,0,0,0">
                  <w:txbxContent>
                    <w:p w:rsidR="00E6695C" w:rsidRDefault="00E6695C" w:rsidP="004933E6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Výstava dlouho žádané mateřské školy stále pokračuje. V polovině července bylo vydáno povolení na výstavbu a 22. července bylo staveniště předáno dodavateli stavby, a to firmě TOUAX s. r. o. Během srpna se bude dokončovat výroba modulů a bude se připravovat z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á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kladová deska. Na konci letních prázdnin proběhne instalace modulů a jejich propojení a dále potom v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y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bavení tříd a dokončení interiérů a kuchyně. V závěru je ještě nutné dokončit úpravu venkovních prostor.</w:t>
                      </w:r>
                    </w:p>
                    <w:p w:rsidR="00E6695C" w:rsidRDefault="00E6695C" w:rsidP="00231132">
                      <w:pPr>
                        <w:ind w:firstLine="720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Po</w:t>
                      </w:r>
                      <w:r w:rsidR="00014FA3">
                        <w:rPr>
                          <w:sz w:val="20"/>
                          <w:szCs w:val="20"/>
                          <w:lang w:val="cs-CZ"/>
                        </w:rPr>
                        <w:t xml:space="preserve"> celém tomto procesu budou též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následovat nezbytné administrativní úkony. Těm se už věnuje nově jmenovaná ředitelka školy paní Petra Rajterová. Ta připravuje nábor zaměstnanců a zápis dětí.</w:t>
                      </w:r>
                    </w:p>
                    <w:p w:rsidR="00E6695C" w:rsidRDefault="00E6695C" w:rsidP="00231132">
                      <w:pPr>
                        <w:ind w:firstLine="720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Veškeré aktuální informace naleznete na webových stránkách obce nebo se můžete dotázat přímo prostřednictvím e-mailu:</w:t>
                      </w:r>
                    </w:p>
                    <w:p w:rsidR="00E6695C" w:rsidRDefault="00E6695C" w:rsidP="008D1470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ms-postrizin@seznam.cz.</w:t>
                      </w:r>
                    </w:p>
                    <w:p w:rsidR="00E6695C" w:rsidRDefault="00E6695C" w:rsidP="00736959">
                      <w:pPr>
                        <w:ind w:firstLine="720"/>
                        <w:jc w:val="right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JM</w:t>
                      </w:r>
                    </w:p>
                    <w:p w:rsidR="00E6695C" w:rsidRPr="00C94221" w:rsidRDefault="00E6695C" w:rsidP="00594B10">
                      <w:pPr>
                        <w:ind w:firstLine="720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page">
                  <wp:posOffset>3926840</wp:posOffset>
                </wp:positionH>
                <wp:positionV relativeFrom="page">
                  <wp:posOffset>3377565</wp:posOffset>
                </wp:positionV>
                <wp:extent cx="3161030" cy="1831975"/>
                <wp:effectExtent l="2540" t="0" r="0" b="635"/>
                <wp:wrapNone/>
                <wp:docPr id="289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183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9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067" type="#_x0000_t202" style="position:absolute;margin-left:309.2pt;margin-top:265.95pt;width:248.9pt;height:144.25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p w:rsidR="00896781" w:rsidRPr="00896781" w:rsidRDefault="00896781" w:rsidP="00896781"/>
    <w:p w:rsidR="00896781" w:rsidRPr="00896781" w:rsidRDefault="00896781" w:rsidP="00896781"/>
    <w:p w:rsidR="00896781" w:rsidRPr="00896781" w:rsidRDefault="00896781" w:rsidP="00896781"/>
    <w:p w:rsidR="00896781" w:rsidRPr="00896781" w:rsidRDefault="00896781" w:rsidP="00896781">
      <w:pPr>
        <w:tabs>
          <w:tab w:val="left" w:pos="5447"/>
        </w:tabs>
      </w:pPr>
      <w:r>
        <w:tab/>
      </w:r>
    </w:p>
    <w:p w:rsidR="00D4291D" w:rsidRDefault="00D4291D" w:rsidP="00896781"/>
    <w:p w:rsidR="00757F41" w:rsidRDefault="00757F41">
      <w:pPr>
        <w:rPr>
          <w:noProof/>
          <w:lang w:val="cs-CZ" w:eastAsia="cs-CZ"/>
        </w:rPr>
      </w:pPr>
    </w:p>
    <w:p w:rsidR="00757F41" w:rsidRDefault="00757F41">
      <w:pPr>
        <w:rPr>
          <w:noProof/>
          <w:lang w:val="cs-CZ" w:eastAsia="cs-CZ"/>
        </w:rPr>
      </w:pPr>
    </w:p>
    <w:p w:rsidR="00757F41" w:rsidRDefault="00CE60B5">
      <w:pPr>
        <w:rPr>
          <w:noProof/>
          <w:lang w:val="cs-CZ" w:eastAsia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page">
                  <wp:posOffset>417195</wp:posOffset>
                </wp:positionH>
                <wp:positionV relativeFrom="page">
                  <wp:posOffset>5152390</wp:posOffset>
                </wp:positionV>
                <wp:extent cx="3084830" cy="290195"/>
                <wp:effectExtent l="0" t="0" r="3175" b="0"/>
                <wp:wrapNone/>
                <wp:docPr id="288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E879F7" w:rsidRDefault="00E6695C" w:rsidP="00F62759">
                            <w:pPr>
                              <w:pStyle w:val="Nadpis2"/>
                              <w:spacing w:line="240" w:lineRule="auto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Mateřská škola hledá zaměstnance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068" type="#_x0000_t202" style="position:absolute;margin-left:32.85pt;margin-top:405.7pt;width:242.9pt;height:22.85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4AEsgIAALUFAAAOAAAAZHJzL2Uyb0RvYy54bWysVG1vmzAQ/j5p/8Hyd8pLCAV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" filled="f" stroked="f">
                <v:textbox inset="0,0,0,0">
                  <w:txbxContent>
                    <w:p w:rsidR="00E6695C" w:rsidRPr="00E879F7" w:rsidRDefault="00E6695C" w:rsidP="00F62759">
                      <w:pPr>
                        <w:pStyle w:val="Nadpis2"/>
                        <w:spacing w:line="240" w:lineRule="auto"/>
                        <w:rPr>
                          <w:b/>
                          <w:lang w:val="cs-CZ"/>
                        </w:rPr>
                      </w:pPr>
                      <w:r>
                        <w:rPr>
                          <w:b/>
                          <w:lang w:val="cs-CZ"/>
                        </w:rPr>
                        <w:t>Mateřská škola hledá zaměstnance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page">
                  <wp:posOffset>3928110</wp:posOffset>
                </wp:positionH>
                <wp:positionV relativeFrom="page">
                  <wp:posOffset>5152390</wp:posOffset>
                </wp:positionV>
                <wp:extent cx="3084830" cy="290195"/>
                <wp:effectExtent l="3810" t="0" r="0" b="0"/>
                <wp:wrapNone/>
                <wp:docPr id="31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2AC1" w:rsidRPr="00E879F7" w:rsidRDefault="00742715" w:rsidP="00CA2AC1">
                            <w:pPr>
                              <w:pStyle w:val="Nadpis2"/>
                              <w:spacing w:line="240" w:lineRule="auto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Zápis do mateřské školy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069" type="#_x0000_t202" style="position:absolute;margin-left:309.3pt;margin-top:405.7pt;width:242.9pt;height:22.85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43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" filled="f" stroked="f">
                <v:textbox inset="0,0,0,0">
                  <w:txbxContent>
                    <w:p w:rsidR="00CA2AC1" w:rsidRPr="00E879F7" w:rsidRDefault="00742715" w:rsidP="00CA2AC1">
                      <w:pPr>
                        <w:pStyle w:val="Nadpis2"/>
                        <w:spacing w:line="240" w:lineRule="auto"/>
                        <w:rPr>
                          <w:b/>
                          <w:lang w:val="cs-CZ"/>
                        </w:rPr>
                      </w:pPr>
                      <w:r>
                        <w:rPr>
                          <w:b/>
                          <w:lang w:val="cs-CZ"/>
                        </w:rPr>
                        <w:t>Zápis do mateřské školy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55CA3" w:rsidRDefault="00CE60B5" w:rsidP="00896781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page">
                  <wp:posOffset>3928110</wp:posOffset>
                </wp:positionH>
                <wp:positionV relativeFrom="page">
                  <wp:posOffset>5433695</wp:posOffset>
                </wp:positionV>
                <wp:extent cx="3161030" cy="3865245"/>
                <wp:effectExtent l="3810" t="4445" r="0" b="0"/>
                <wp:wrapNone/>
                <wp:docPr id="30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386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2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070" type="#_x0000_t202" style="position:absolute;margin-left:309.3pt;margin-top:427.85pt;width:248.9pt;height:304.35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442595</wp:posOffset>
                </wp:positionH>
                <wp:positionV relativeFrom="page">
                  <wp:posOffset>5429250</wp:posOffset>
                </wp:positionV>
                <wp:extent cx="3161030" cy="2481580"/>
                <wp:effectExtent l="4445" t="0" r="0" b="4445"/>
                <wp:wrapNone/>
                <wp:docPr id="29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248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2">
                        <w:txbxContent>
                          <w:p w:rsidR="00E6695C" w:rsidRDefault="00E6695C" w:rsidP="00F62759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Mateřská škola Postřižín přijme pro školní rok 2014/2015 zaměstnance na následující pozice:</w:t>
                            </w:r>
                          </w:p>
                          <w:p w:rsidR="00E6695C" w:rsidRPr="008D1470" w:rsidRDefault="00E6695C" w:rsidP="00F62759">
                            <w:pPr>
                              <w:jc w:val="both"/>
                              <w:rPr>
                                <w:sz w:val="4"/>
                                <w:szCs w:val="4"/>
                                <w:lang w:val="cs-CZ"/>
                              </w:rPr>
                            </w:pPr>
                          </w:p>
                          <w:p w:rsidR="00E6695C" w:rsidRDefault="00E6695C" w:rsidP="00355479">
                            <w:pPr>
                              <w:pStyle w:val="Odstavecseseznamem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učitelka mateřské školy</w:t>
                            </w:r>
                          </w:p>
                          <w:p w:rsidR="00E6695C" w:rsidRDefault="00E6695C" w:rsidP="00355479">
                            <w:pPr>
                              <w:pStyle w:val="Odstavecseseznamem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personální pracovník/úklid</w:t>
                            </w:r>
                          </w:p>
                          <w:p w:rsidR="00E6695C" w:rsidRDefault="00E6695C" w:rsidP="00355479">
                            <w:pPr>
                              <w:pStyle w:val="Odstavecseseznamem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kuchařka pro školní jídelnu</w:t>
                            </w:r>
                          </w:p>
                          <w:p w:rsidR="00E6695C" w:rsidRDefault="00E6695C" w:rsidP="00355479">
                            <w:pPr>
                              <w:pStyle w:val="Odstavecseseznamem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hospodářka/vedoucí školní jídelny</w:t>
                            </w:r>
                          </w:p>
                          <w:p w:rsidR="00E6695C" w:rsidRDefault="00E6695C" w:rsidP="00355479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Předpokládaný nástup je září 2014.</w:t>
                            </w:r>
                          </w:p>
                          <w:p w:rsidR="00E6695C" w:rsidRDefault="00E6695C" w:rsidP="00A2146B">
                            <w:pPr>
                              <w:ind w:firstLine="720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Pro více informací se můžete obrátit na řed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i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telku škol</w:t>
                            </w:r>
                            <w:r w:rsidR="00A2146B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ky Petru Rajterovou, e-mail: </w:t>
                            </w:r>
                            <w:r w:rsidRPr="00355479">
                              <w:rPr>
                                <w:sz w:val="20"/>
                                <w:szCs w:val="20"/>
                                <w:lang w:val="cs-CZ"/>
                              </w:rPr>
                              <w:t>ms-postrizin@seznam.cz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, telefon: 315 782 960.</w:t>
                            </w:r>
                          </w:p>
                          <w:p w:rsidR="00CA2AC1" w:rsidRDefault="00E6695C" w:rsidP="00A2146B">
                            <w:pPr>
                              <w:ind w:firstLine="720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Profesní životopisy s ko</w:t>
                            </w:r>
                            <w:r w:rsidR="00AD39F3">
                              <w:rPr>
                                <w:sz w:val="20"/>
                                <w:szCs w:val="20"/>
                                <w:lang w:val="cs-CZ"/>
                              </w:rPr>
                              <w:t>ntakty zasílejte s označením na 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obálce: „Korespondence MŠ“ na adr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su: Obec Postřižín, Pražská 42, 250 70 Postřižín.</w:t>
                            </w:r>
                          </w:p>
                          <w:p w:rsidR="00CA2AC1" w:rsidRDefault="00CA2AC1" w:rsidP="00355479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Dne 11. 8. 2014 v době</w:t>
                            </w:r>
                            <w:r w:rsidR="002B41E3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9:00 – 11:00 a 14:00 – 17:00 bude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možno vyzvednout u ředitelky MŠ přihlášku k zápisu </w:t>
                            </w:r>
                            <w:r w:rsidR="00763B43">
                              <w:rPr>
                                <w:sz w:val="20"/>
                                <w:szCs w:val="20"/>
                                <w:lang w:val="cs-CZ"/>
                              </w:rPr>
                              <w:t>do 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MŠ, evidenční list a registrační číslo (účast dítěte není nutná). Řádně vyplněnou přihlášku a ev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i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denční list potvrzený dětský</w:t>
                            </w:r>
                            <w:r w:rsidR="002B41E3">
                              <w:rPr>
                                <w:sz w:val="20"/>
                                <w:szCs w:val="20"/>
                                <w:lang w:val="cs-CZ"/>
                              </w:rPr>
                              <w:t>m lékařem je nutné od</w:t>
                            </w:r>
                            <w:r w:rsidR="002B41E3">
                              <w:rPr>
                                <w:sz w:val="20"/>
                                <w:szCs w:val="20"/>
                                <w:lang w:val="cs-CZ"/>
                              </w:rPr>
                              <w:t>e</w:t>
                            </w:r>
                            <w:r w:rsidR="002B41E3">
                              <w:rPr>
                                <w:sz w:val="20"/>
                                <w:szCs w:val="20"/>
                                <w:lang w:val="cs-CZ"/>
                              </w:rPr>
                              <w:t>vzdat dne 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25. 8. 2014 v době 9:00 – 11:00 a 14:00 – 17:00 ředitelce MŠ (zárove</w:t>
                            </w:r>
                            <w:r w:rsidR="00763B43">
                              <w:rPr>
                                <w:sz w:val="20"/>
                                <w:szCs w:val="20"/>
                                <w:lang w:val="cs-CZ"/>
                              </w:rPr>
                              <w:t>ň bude vyžadováno předl</w:t>
                            </w:r>
                            <w:r w:rsidR="00763B43">
                              <w:rPr>
                                <w:sz w:val="20"/>
                                <w:szCs w:val="20"/>
                                <w:lang w:val="cs-CZ"/>
                              </w:rPr>
                              <w:t>o</w:t>
                            </w:r>
                            <w:r w:rsidR="00763B43">
                              <w:rPr>
                                <w:sz w:val="20"/>
                                <w:szCs w:val="20"/>
                                <w:lang w:val="cs-CZ"/>
                              </w:rPr>
                              <w:t>žení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občansk</w:t>
                            </w:r>
                            <w:r w:rsidR="00763B43">
                              <w:rPr>
                                <w:sz w:val="20"/>
                                <w:szCs w:val="20"/>
                                <w:lang w:val="cs-CZ"/>
                              </w:rPr>
                              <w:t>ého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průkaz</w:t>
                            </w:r>
                            <w:r w:rsidR="00763B43">
                              <w:rPr>
                                <w:sz w:val="20"/>
                                <w:szCs w:val="20"/>
                                <w:lang w:val="cs-CZ"/>
                              </w:rPr>
                              <w:t>u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zákonného zástupce a orig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i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nál</w:t>
                            </w:r>
                            <w:r w:rsidR="00763B43">
                              <w:rPr>
                                <w:sz w:val="20"/>
                                <w:szCs w:val="20"/>
                                <w:lang w:val="cs-CZ"/>
                              </w:rPr>
                              <w:t>u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rodného listu dítěte).</w:t>
                            </w:r>
                          </w:p>
                          <w:p w:rsidR="00CA2AC1" w:rsidRDefault="00CA2AC1" w:rsidP="00763B43">
                            <w:pPr>
                              <w:ind w:firstLine="720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O přijetí, resp. nepřijetí dítěte rozhodne řed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i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telka školy do 30 dnů</w:t>
                            </w:r>
                            <w:r w:rsidR="00742715">
                              <w:rPr>
                                <w:sz w:val="20"/>
                                <w:szCs w:val="20"/>
                                <w:lang w:val="cs-CZ"/>
                              </w:rPr>
                              <w:t>. Rozhodnutí o přijetí bude ozn</w:t>
                            </w:r>
                            <w:r w:rsidR="00742715">
                              <w:rPr>
                                <w:sz w:val="20"/>
                                <w:szCs w:val="20"/>
                                <w:lang w:val="cs-CZ"/>
                              </w:rPr>
                              <w:t>á</w:t>
                            </w:r>
                            <w:r w:rsidR="00742715">
                              <w:rPr>
                                <w:sz w:val="20"/>
                                <w:szCs w:val="20"/>
                                <w:lang w:val="cs-CZ"/>
                              </w:rPr>
                              <w:t>meno zveřejněním seznamu přijatých dětí pod přid</w:t>
                            </w:r>
                            <w:r w:rsidR="00742715">
                              <w:rPr>
                                <w:sz w:val="20"/>
                                <w:szCs w:val="20"/>
                                <w:lang w:val="cs-CZ"/>
                              </w:rPr>
                              <w:t>ě</w:t>
                            </w:r>
                            <w:r w:rsidR="00742715">
                              <w:rPr>
                                <w:sz w:val="20"/>
                                <w:szCs w:val="20"/>
                                <w:lang w:val="cs-CZ"/>
                              </w:rPr>
                              <w:t>leným registračním číslem na veřejně přístupném mí</w:t>
                            </w:r>
                            <w:r w:rsidR="00742715">
                              <w:rPr>
                                <w:sz w:val="20"/>
                                <w:szCs w:val="20"/>
                                <w:lang w:val="cs-CZ"/>
                              </w:rPr>
                              <w:t>s</w:t>
                            </w:r>
                            <w:r w:rsidR="00742715">
                              <w:rPr>
                                <w:sz w:val="20"/>
                                <w:szCs w:val="20"/>
                                <w:lang w:val="cs-CZ"/>
                              </w:rPr>
                              <w:t>tě. Předpokládaný termín zveřejnění je 22. 9. 2014.</w:t>
                            </w:r>
                          </w:p>
                          <w:p w:rsidR="00742715" w:rsidRDefault="00742715" w:rsidP="00355479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Rozhodnutí o nepřijetí budou zaslána poštou (do vlas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t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ních rukou)</w:t>
                            </w:r>
                            <w:r w:rsidR="00763B43">
                              <w:rPr>
                                <w:sz w:val="20"/>
                                <w:szCs w:val="20"/>
                                <w:lang w:val="cs-CZ"/>
                              </w:rPr>
                              <w:t>.</w:t>
                            </w:r>
                          </w:p>
                          <w:p w:rsidR="00742715" w:rsidRDefault="00742715" w:rsidP="00355479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Kritéria pro přijetí dětí do MŠ:</w:t>
                            </w:r>
                          </w:p>
                          <w:p w:rsidR="00742715" w:rsidRDefault="00742715" w:rsidP="00742715">
                            <w:pPr>
                              <w:pStyle w:val="Odstavecseseznamem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děti narozené v posledním roce před zahájením povinné školní docházky (do 31. 8. 2009)</w:t>
                            </w:r>
                          </w:p>
                          <w:p w:rsidR="00742715" w:rsidRDefault="00742715" w:rsidP="00742715">
                            <w:pPr>
                              <w:pStyle w:val="Odstavecseseznamem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trvalý pobyt přijímaného dítěte v obci Postřižín</w:t>
                            </w:r>
                          </w:p>
                          <w:p w:rsidR="00742715" w:rsidRPr="00742715" w:rsidRDefault="00742715" w:rsidP="00742715">
                            <w:pPr>
                              <w:pStyle w:val="Odstavecseseznamem"/>
                              <w:numPr>
                                <w:ilvl w:val="0"/>
                                <w:numId w:val="44"/>
                              </w:num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věk dítěte (řazení od nejstaršího k nejmladšímu)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071" type="#_x0000_t202" style="position:absolute;margin-left:34.85pt;margin-top:427.5pt;width:248.9pt;height:195.4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J9tg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" filled="f" stroked="f">
                <v:textbox style="mso-next-textbox:#Text Box 671" inset="0,0,0,0">
                  <w:txbxContent>
                    <w:p w:rsidR="00E6695C" w:rsidRDefault="00E6695C" w:rsidP="00F62759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Mateřská škola Postřižín přijme pro školní rok 2014/2015 zaměstnance na následující pozice:</w:t>
                      </w:r>
                    </w:p>
                    <w:p w:rsidR="00E6695C" w:rsidRPr="008D1470" w:rsidRDefault="00E6695C" w:rsidP="00F62759">
                      <w:pPr>
                        <w:jc w:val="both"/>
                        <w:rPr>
                          <w:sz w:val="4"/>
                          <w:szCs w:val="4"/>
                          <w:lang w:val="cs-CZ"/>
                        </w:rPr>
                      </w:pPr>
                    </w:p>
                    <w:p w:rsidR="00E6695C" w:rsidRDefault="00E6695C" w:rsidP="00355479">
                      <w:pPr>
                        <w:pStyle w:val="Odstavecseseznamem"/>
                        <w:numPr>
                          <w:ilvl w:val="0"/>
                          <w:numId w:val="44"/>
                        </w:num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učitelka mateřské školy</w:t>
                      </w:r>
                    </w:p>
                    <w:p w:rsidR="00E6695C" w:rsidRDefault="00E6695C" w:rsidP="00355479">
                      <w:pPr>
                        <w:pStyle w:val="Odstavecseseznamem"/>
                        <w:numPr>
                          <w:ilvl w:val="0"/>
                          <w:numId w:val="44"/>
                        </w:num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personální pracovník/úklid</w:t>
                      </w:r>
                    </w:p>
                    <w:p w:rsidR="00E6695C" w:rsidRDefault="00E6695C" w:rsidP="00355479">
                      <w:pPr>
                        <w:pStyle w:val="Odstavecseseznamem"/>
                        <w:numPr>
                          <w:ilvl w:val="0"/>
                          <w:numId w:val="44"/>
                        </w:num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kuchařka pro školní jídelnu</w:t>
                      </w:r>
                    </w:p>
                    <w:p w:rsidR="00E6695C" w:rsidRDefault="00E6695C" w:rsidP="00355479">
                      <w:pPr>
                        <w:pStyle w:val="Odstavecseseznamem"/>
                        <w:numPr>
                          <w:ilvl w:val="0"/>
                          <w:numId w:val="44"/>
                        </w:num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hospodářka/vedoucí školní jídelny</w:t>
                      </w:r>
                    </w:p>
                    <w:p w:rsidR="00E6695C" w:rsidRDefault="00E6695C" w:rsidP="00355479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Předpokládaný nástup je září 2014.</w:t>
                      </w:r>
                    </w:p>
                    <w:p w:rsidR="00E6695C" w:rsidRDefault="00E6695C" w:rsidP="00A2146B">
                      <w:pPr>
                        <w:ind w:firstLine="720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Pro více informací se můžete obrátit na řed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i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telku škol</w:t>
                      </w:r>
                      <w:r w:rsidR="00A2146B">
                        <w:rPr>
                          <w:sz w:val="20"/>
                          <w:szCs w:val="20"/>
                          <w:lang w:val="cs-CZ"/>
                        </w:rPr>
                        <w:t xml:space="preserve">ky Petru Rajterovou, e-mail: </w:t>
                      </w:r>
                      <w:r w:rsidRPr="00355479">
                        <w:rPr>
                          <w:sz w:val="20"/>
                          <w:szCs w:val="20"/>
                          <w:lang w:val="cs-CZ"/>
                        </w:rPr>
                        <w:t>ms-postrizin@seznam.cz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, telefon: 315 782 960.</w:t>
                      </w:r>
                    </w:p>
                    <w:p w:rsidR="00CA2AC1" w:rsidRDefault="00E6695C" w:rsidP="00A2146B">
                      <w:pPr>
                        <w:ind w:firstLine="720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Profesní životopisy s ko</w:t>
                      </w:r>
                      <w:r w:rsidR="00AD39F3">
                        <w:rPr>
                          <w:sz w:val="20"/>
                          <w:szCs w:val="20"/>
                          <w:lang w:val="cs-CZ"/>
                        </w:rPr>
                        <w:t>ntakty zasílejte s označením na 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obálce: „Korespondence MŠ“ na adr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e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su: Obec Postřižín, Pražská 42, 250 70 Postřižín.</w:t>
                      </w:r>
                    </w:p>
                    <w:p w:rsidR="00CA2AC1" w:rsidRDefault="00CA2AC1" w:rsidP="00355479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Dne 11. 8. 2014 v době</w:t>
                      </w:r>
                      <w:r w:rsidR="002B41E3">
                        <w:rPr>
                          <w:sz w:val="20"/>
                          <w:szCs w:val="20"/>
                          <w:lang w:val="cs-CZ"/>
                        </w:rPr>
                        <w:t xml:space="preserve"> 9:00 – 11:00 a 14:00 – 17:00 bude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možno vyzvednout u ředitelky MŠ přihlášku k zápisu </w:t>
                      </w:r>
                      <w:r w:rsidR="00763B43">
                        <w:rPr>
                          <w:sz w:val="20"/>
                          <w:szCs w:val="20"/>
                          <w:lang w:val="cs-CZ"/>
                        </w:rPr>
                        <w:t>do 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MŠ, evidenční list a registrační číslo (účast dítěte není nutná). Řádně vyplněnou přihlášku a ev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i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denční list potvrzený dětský</w:t>
                      </w:r>
                      <w:r w:rsidR="002B41E3">
                        <w:rPr>
                          <w:sz w:val="20"/>
                          <w:szCs w:val="20"/>
                          <w:lang w:val="cs-CZ"/>
                        </w:rPr>
                        <w:t>m lékařem je nutné od</w:t>
                      </w:r>
                      <w:r w:rsidR="002B41E3">
                        <w:rPr>
                          <w:sz w:val="20"/>
                          <w:szCs w:val="20"/>
                          <w:lang w:val="cs-CZ"/>
                        </w:rPr>
                        <w:t>e</w:t>
                      </w:r>
                      <w:r w:rsidR="002B41E3">
                        <w:rPr>
                          <w:sz w:val="20"/>
                          <w:szCs w:val="20"/>
                          <w:lang w:val="cs-CZ"/>
                        </w:rPr>
                        <w:t>vzdat dne 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25. 8. 2014 v době 9:00 – 11:00 a 14:00 – 17:00 ředitelce MŠ (zárove</w:t>
                      </w:r>
                      <w:r w:rsidR="00763B43">
                        <w:rPr>
                          <w:sz w:val="20"/>
                          <w:szCs w:val="20"/>
                          <w:lang w:val="cs-CZ"/>
                        </w:rPr>
                        <w:t>ň bude vyžadováno předl</w:t>
                      </w:r>
                      <w:r w:rsidR="00763B43">
                        <w:rPr>
                          <w:sz w:val="20"/>
                          <w:szCs w:val="20"/>
                          <w:lang w:val="cs-CZ"/>
                        </w:rPr>
                        <w:t>o</w:t>
                      </w:r>
                      <w:r w:rsidR="00763B43">
                        <w:rPr>
                          <w:sz w:val="20"/>
                          <w:szCs w:val="20"/>
                          <w:lang w:val="cs-CZ"/>
                        </w:rPr>
                        <w:t>žení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občansk</w:t>
                      </w:r>
                      <w:r w:rsidR="00763B43">
                        <w:rPr>
                          <w:sz w:val="20"/>
                          <w:szCs w:val="20"/>
                          <w:lang w:val="cs-CZ"/>
                        </w:rPr>
                        <w:t>ého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průkaz</w:t>
                      </w:r>
                      <w:r w:rsidR="00763B43">
                        <w:rPr>
                          <w:sz w:val="20"/>
                          <w:szCs w:val="20"/>
                          <w:lang w:val="cs-CZ"/>
                        </w:rPr>
                        <w:t>u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zákonného zástupce a orig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i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nál</w:t>
                      </w:r>
                      <w:r w:rsidR="00763B43">
                        <w:rPr>
                          <w:sz w:val="20"/>
                          <w:szCs w:val="20"/>
                          <w:lang w:val="cs-CZ"/>
                        </w:rPr>
                        <w:t>u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rodného listu dítěte).</w:t>
                      </w:r>
                    </w:p>
                    <w:p w:rsidR="00CA2AC1" w:rsidRDefault="00CA2AC1" w:rsidP="00763B43">
                      <w:pPr>
                        <w:ind w:firstLine="720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O přijetí, resp. nepřijetí dítěte rozhodne řed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i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telka školy do 30 dnů</w:t>
                      </w:r>
                      <w:r w:rsidR="00742715">
                        <w:rPr>
                          <w:sz w:val="20"/>
                          <w:szCs w:val="20"/>
                          <w:lang w:val="cs-CZ"/>
                        </w:rPr>
                        <w:t>. Rozhodnutí o přijetí bude ozn</w:t>
                      </w:r>
                      <w:r w:rsidR="00742715">
                        <w:rPr>
                          <w:sz w:val="20"/>
                          <w:szCs w:val="20"/>
                          <w:lang w:val="cs-CZ"/>
                        </w:rPr>
                        <w:t>á</w:t>
                      </w:r>
                      <w:r w:rsidR="00742715">
                        <w:rPr>
                          <w:sz w:val="20"/>
                          <w:szCs w:val="20"/>
                          <w:lang w:val="cs-CZ"/>
                        </w:rPr>
                        <w:t>meno zveřejněním seznamu přijatých dětí pod přid</w:t>
                      </w:r>
                      <w:r w:rsidR="00742715">
                        <w:rPr>
                          <w:sz w:val="20"/>
                          <w:szCs w:val="20"/>
                          <w:lang w:val="cs-CZ"/>
                        </w:rPr>
                        <w:t>ě</w:t>
                      </w:r>
                      <w:r w:rsidR="00742715">
                        <w:rPr>
                          <w:sz w:val="20"/>
                          <w:szCs w:val="20"/>
                          <w:lang w:val="cs-CZ"/>
                        </w:rPr>
                        <w:t>leným registračním číslem na veřejně přístupném mí</w:t>
                      </w:r>
                      <w:r w:rsidR="00742715">
                        <w:rPr>
                          <w:sz w:val="20"/>
                          <w:szCs w:val="20"/>
                          <w:lang w:val="cs-CZ"/>
                        </w:rPr>
                        <w:t>s</w:t>
                      </w:r>
                      <w:r w:rsidR="00742715">
                        <w:rPr>
                          <w:sz w:val="20"/>
                          <w:szCs w:val="20"/>
                          <w:lang w:val="cs-CZ"/>
                        </w:rPr>
                        <w:t>tě. Předpokládaný termín zveřejnění je 22. 9. 2014.</w:t>
                      </w:r>
                    </w:p>
                    <w:p w:rsidR="00742715" w:rsidRDefault="00742715" w:rsidP="00355479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Rozhodnutí o nepřijetí budou zaslána poštou (do vlas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t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ních rukou)</w:t>
                      </w:r>
                      <w:r w:rsidR="00763B43">
                        <w:rPr>
                          <w:sz w:val="20"/>
                          <w:szCs w:val="20"/>
                          <w:lang w:val="cs-CZ"/>
                        </w:rPr>
                        <w:t>.</w:t>
                      </w:r>
                    </w:p>
                    <w:p w:rsidR="00742715" w:rsidRDefault="00742715" w:rsidP="00355479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Kritéria pro přijetí dětí do MŠ:</w:t>
                      </w:r>
                    </w:p>
                    <w:p w:rsidR="00742715" w:rsidRDefault="00742715" w:rsidP="00742715">
                      <w:pPr>
                        <w:pStyle w:val="Odstavecseseznamem"/>
                        <w:numPr>
                          <w:ilvl w:val="0"/>
                          <w:numId w:val="44"/>
                        </w:num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děti narozené v posledním roce před zahájením povinné školní docházky (do 31. 8. 2009)</w:t>
                      </w:r>
                    </w:p>
                    <w:p w:rsidR="00742715" w:rsidRDefault="00742715" w:rsidP="00742715">
                      <w:pPr>
                        <w:pStyle w:val="Odstavecseseznamem"/>
                        <w:numPr>
                          <w:ilvl w:val="0"/>
                          <w:numId w:val="44"/>
                        </w:num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trvalý pobyt přijímaného dítěte v obci Postřižín</w:t>
                      </w:r>
                    </w:p>
                    <w:p w:rsidR="00742715" w:rsidRPr="00742715" w:rsidRDefault="00742715" w:rsidP="00742715">
                      <w:pPr>
                        <w:pStyle w:val="Odstavecseseznamem"/>
                        <w:numPr>
                          <w:ilvl w:val="0"/>
                          <w:numId w:val="44"/>
                        </w:num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věk dítěte (řazení od nejstaršího k nejmladšímu)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55CA3" w:rsidRDefault="00CE60B5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page">
                  <wp:posOffset>442595</wp:posOffset>
                </wp:positionH>
                <wp:positionV relativeFrom="page">
                  <wp:posOffset>7941310</wp:posOffset>
                </wp:positionV>
                <wp:extent cx="3161030" cy="1410970"/>
                <wp:effectExtent l="13970" t="6985" r="6350" b="10795"/>
                <wp:wrapNone/>
                <wp:docPr id="28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1410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695C" w:rsidRDefault="00E6695C" w:rsidP="00355479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V souvislosti s mateřskou školou se zároveň hledá vhodný n</w:t>
                            </w:r>
                            <w:r w:rsidR="009B549B">
                              <w:rPr>
                                <w:sz w:val="20"/>
                                <w:szCs w:val="20"/>
                                <w:lang w:val="cs-CZ"/>
                              </w:rPr>
                              <w:t>ázev. Máte-li nápad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, jak by se mateřská škola v Postřižíně mohla jmenovat, neváhejte se s ním poděl</w:t>
                            </w:r>
                            <w:r w:rsidR="009B549B">
                              <w:rPr>
                                <w:sz w:val="20"/>
                                <w:szCs w:val="20"/>
                                <w:lang w:val="cs-CZ"/>
                              </w:rPr>
                              <w:t>it. OÚ Postřižín bude vděčný za 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jakoukoliv iniciativu. Své návrhy můžete předkl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á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dat osobně, telefonicky, elektronicky či poštou.</w:t>
                            </w:r>
                          </w:p>
                          <w:p w:rsidR="00E6695C" w:rsidRPr="00355479" w:rsidRDefault="00E6695C" w:rsidP="00042ADF">
                            <w:pPr>
                              <w:jc w:val="right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Předem děkujeme za vaše názory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072" type="#_x0000_t202" style="position:absolute;margin-left:34.85pt;margin-top:625.3pt;width:248.9pt;height:111.1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" filled="f">
                <v:stroke dashstyle="dash"/>
                <v:textbox inset="2mm,2mm,2mm,2mm">
                  <w:txbxContent>
                    <w:p w:rsidR="00E6695C" w:rsidRDefault="00E6695C" w:rsidP="00355479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V souvislosti s mateřskou školou se zároveň hledá vhodný n</w:t>
                      </w:r>
                      <w:r w:rsidR="009B549B">
                        <w:rPr>
                          <w:sz w:val="20"/>
                          <w:szCs w:val="20"/>
                          <w:lang w:val="cs-CZ"/>
                        </w:rPr>
                        <w:t>ázev. Máte-li nápad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, jak by se mateřská škola v Postřižíně mohla jmenovat, neváhejte se s ním poděl</w:t>
                      </w:r>
                      <w:r w:rsidR="009B549B">
                        <w:rPr>
                          <w:sz w:val="20"/>
                          <w:szCs w:val="20"/>
                          <w:lang w:val="cs-CZ"/>
                        </w:rPr>
                        <w:t>it. OÚ Postřižín bude vděčný za 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jakoukoliv iniciativu. Své návrhy můžete předkl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á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dat osobně, telefonicky, elektronicky či poštou.</w:t>
                      </w:r>
                    </w:p>
                    <w:p w:rsidR="00E6695C" w:rsidRPr="00355479" w:rsidRDefault="00E6695C" w:rsidP="00042ADF">
                      <w:pPr>
                        <w:jc w:val="right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Předem děkujeme za vaše názory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CA3">
        <w:br w:type="page"/>
      </w:r>
    </w:p>
    <w:p w:rsidR="00055CA3" w:rsidRDefault="00CE60B5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page">
                  <wp:posOffset>407035</wp:posOffset>
                </wp:positionH>
                <wp:positionV relativeFrom="page">
                  <wp:posOffset>835025</wp:posOffset>
                </wp:positionV>
                <wp:extent cx="5715635" cy="290195"/>
                <wp:effectExtent l="0" t="0" r="1905" b="0"/>
                <wp:wrapNone/>
                <wp:docPr id="27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E879F7" w:rsidRDefault="00E6695C" w:rsidP="00B95837">
                            <w:pPr>
                              <w:pStyle w:val="Nadpis2"/>
                              <w:spacing w:line="240" w:lineRule="auto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Centrum Postřižíňáček informuje o nadcházejícím školním roce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073" type="#_x0000_t202" style="position:absolute;margin-left:32.05pt;margin-top:65.75pt;width:450.05pt;height:22.85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6HI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" filled="f" stroked="f">
                <v:textbox inset="0,0,0,0">
                  <w:txbxContent>
                    <w:p w:rsidR="00E6695C" w:rsidRPr="00E879F7" w:rsidRDefault="00E6695C" w:rsidP="00B95837">
                      <w:pPr>
                        <w:pStyle w:val="Nadpis2"/>
                        <w:spacing w:line="240" w:lineRule="auto"/>
                        <w:rPr>
                          <w:b/>
                          <w:lang w:val="cs-CZ"/>
                        </w:rPr>
                      </w:pPr>
                      <w:r>
                        <w:rPr>
                          <w:b/>
                          <w:lang w:val="cs-CZ"/>
                        </w:rPr>
                        <w:t>Centrum Postřižíňáček informuje o nadcházejícím školním roce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margin">
                  <wp:posOffset>-734060</wp:posOffset>
                </wp:positionH>
                <wp:positionV relativeFrom="margin">
                  <wp:posOffset>-532765</wp:posOffset>
                </wp:positionV>
                <wp:extent cx="6968490" cy="346075"/>
                <wp:effectExtent l="0" t="635" r="4445" b="0"/>
                <wp:wrapSquare wrapText="bothSides"/>
                <wp:docPr id="26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8490" cy="346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677268" w:rsidRDefault="00E6695C" w:rsidP="00055CA3">
                            <w:pPr>
                              <w:pStyle w:val="Nadpis9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KULTURA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74" style="position:absolute;margin-left:-57.8pt;margin-top:-41.95pt;width:548.7pt;height:27.2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" fillcolor="black [3213]" stroked="f">
                <v:fill color2="#ccc [669]" angle="90" focus="100%" type="gradient"/>
                <v:textbox>
                  <w:txbxContent>
                    <w:p w:rsidR="00E6695C" w:rsidRPr="00677268" w:rsidRDefault="00E6695C" w:rsidP="00055CA3">
                      <w:pPr>
                        <w:pStyle w:val="Nadpis9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KULTURA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4E23F2" w:rsidRPr="00677268" w:rsidRDefault="00CE60B5" w:rsidP="004E23F2">
      <w:pPr>
        <w:pStyle w:val="Nadpis9"/>
        <w:rPr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page">
                  <wp:posOffset>456565</wp:posOffset>
                </wp:positionH>
                <wp:positionV relativeFrom="page">
                  <wp:posOffset>1163955</wp:posOffset>
                </wp:positionV>
                <wp:extent cx="3161030" cy="5033645"/>
                <wp:effectExtent l="0" t="1905" r="1905" b="3175"/>
                <wp:wrapNone/>
                <wp:docPr id="25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503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6">
                        <w:txbxContent>
                          <w:p w:rsidR="00E6695C" w:rsidRPr="007D3F73" w:rsidRDefault="00E6695C" w:rsidP="007D3F73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Letní prázdniny jsou v plném proudu, a tak zbývá všem ještě dost času na nabrání nové síly na další školní rok. Postřižíňáček o. s. i v uplynulém roce připravil pro děti několik akcí (Pochod pohádkovým lesem, Lampionový průvod, Mikulášskou besídku) a divadélka, kde se nejen ti nejmenší, ale i rodiče či prarodiče pobaví a odpoč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i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nou. Děti se tak učí pozornosti, která od nich bude vyžadována, až nastoupí do mateřské školy nebo školy základní. Postřižíňáček spolu s OÚ v Postřižíně se s uplynulou sezónou rozloučil s dětmi divadelním pře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d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stavením </w:t>
                            </w:r>
                            <w:r w:rsidRPr="007D3F73">
                              <w:rPr>
                                <w:iCs/>
                                <w:sz w:val="20"/>
                                <w:szCs w:val="20"/>
                                <w:lang w:val="cs-CZ"/>
                              </w:rPr>
                              <w:t xml:space="preserve">Královna barev, a to 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v pátek 13.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6. 2014. A i 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když bylo venku hezké počasí, děti dorazily v ho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j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ném počtu. Vtipné představení se užily jak děti, tak jejich maminky i obě hlavní představitelky.</w:t>
                            </w:r>
                          </w:p>
                          <w:p w:rsidR="00E6695C" w:rsidRPr="007D3F73" w:rsidRDefault="00E6695C" w:rsidP="007D3F73">
                            <w:pPr>
                              <w:ind w:firstLine="720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Již třetím rok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em spolupracuje Postřižíňáček s 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Hudební školou Yamaha. Kurzy probíha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jí jedenkrát týdně a 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jsou určeny pro nejmenší děti (již od 4 měsíců) až po malé muzikanty hrající na zobcovou flétnu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a 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perkusní rytmické nástroje a ovládající noty. Kouzlo těchto kurzů spočívá v tom, že se jedná o systematické hudební vzdělávání s výborně propracovanou metod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i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kou, děti však ani nevnímají, že se něco učí, neboť vše je formou hry a zábavy a hned od prvopočátků jsou děti (za výrazné pomoci rodičů) vedeny k aktivnímu vnímání a provozovaní hudby. Rodiče z Postřižína vn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í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mají pozitivně i fakt, že mohou na kurzy docházet zde v místě svého bydliště a nemusejí jako spousta rodičů z okolních obcí dojíždět do Prahy, kde je o kurzy také velký zájem a často se jim ani nepodaří do kurzů z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a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psat. Rádi bychom v této úspěšné spolupráci pokrač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o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vali i nadále a také lektorka Míša Eremiášová, která kurzy vede, by v Po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střižíňáčku učila, pokud bude o 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kurzy zájem. </w:t>
                            </w:r>
                          </w:p>
                          <w:p w:rsidR="00E6695C" w:rsidRDefault="00E6695C" w:rsidP="00EB1150">
                            <w:pPr>
                              <w:ind w:firstLine="720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Postřižíňáček o.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s. je sdružením dobrovolníků, tedy těch, kteří rádi věnují svůj volný čas i pro ostatní, aby se i v naší malé obc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i „něco dělo“ pro ty nejmenší.</w:t>
                            </w:r>
                          </w:p>
                          <w:p w:rsidR="00E6695C" w:rsidRPr="007D3F73" w:rsidRDefault="00E6695C" w:rsidP="00EB1150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Touto cestou bychom rádi poděkovali paní starostce Janě Motyčkové a zastupitelstvu za schválenou finan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č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ní podporu. Postř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ižín není pro nás jen místem na 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přespání, ale i obcí, kde se chceme scházet s přát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e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li při různých příležitostech. </w:t>
                            </w:r>
                          </w:p>
                          <w:p w:rsidR="00E6695C" w:rsidRPr="007D3F73" w:rsidRDefault="00E6695C" w:rsidP="00EB1150">
                            <w:pPr>
                              <w:ind w:firstLine="720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Na další školní rok 2014/2015 jsou samozřejmě již naplánovány další akce. Hned v září se s vámi těš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í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me na oblíbené </w:t>
                            </w:r>
                            <w:r w:rsidRPr="007D3F73">
                              <w:rPr>
                                <w:iCs/>
                                <w:sz w:val="20"/>
                                <w:szCs w:val="20"/>
                                <w:lang w:val="cs-CZ"/>
                              </w:rPr>
                              <w:t>Cestě za pohádkou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a v říjnu přijede určitě zase divadlo. Rádi bychom také pokračovali v úspěšném projektu miniškolky. Pro více informací sledujte naše webové stránky, kter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é budeme průběžně aktualizovat.</w:t>
                            </w:r>
                          </w:p>
                          <w:p w:rsidR="00E6695C" w:rsidRPr="007D3F73" w:rsidRDefault="00E6695C" w:rsidP="00EB1150">
                            <w:pPr>
                              <w:jc w:val="right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Hezké léto přeje </w:t>
                            </w:r>
                          </w:p>
                          <w:p w:rsidR="00E6695C" w:rsidRDefault="00E6695C" w:rsidP="00EB1150">
                            <w:pPr>
                              <w:jc w:val="right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Centrum volného času Postřižíňáček o.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7D3F73">
                              <w:rPr>
                                <w:sz w:val="20"/>
                                <w:szCs w:val="20"/>
                                <w:lang w:val="cs-CZ"/>
                              </w:rPr>
                              <w:t>s.</w:t>
                            </w:r>
                          </w:p>
                          <w:p w:rsidR="00E6695C" w:rsidRPr="007D3F73" w:rsidRDefault="00D43A14" w:rsidP="00EB1150">
                            <w:pPr>
                              <w:jc w:val="right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postrizinacek.webnode.cz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075" type="#_x0000_t202" style="position:absolute;margin-left:35.95pt;margin-top:91.65pt;width:248.9pt;height:396.35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wSswIAALU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" filled="f" stroked="f">
                <v:textbox style="mso-next-textbox:#Text Box 648" inset="0,0,0,0">
                  <w:txbxContent>
                    <w:p w:rsidR="00E6695C" w:rsidRPr="007D3F73" w:rsidRDefault="00E6695C" w:rsidP="007D3F73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Letní prázdniny jsou v plném proudu, a tak zbývá všem ještě dost času na nabrání nové síly na další školní rok. Postřižíňáček o. s. i v uplynulém roce připravil pro děti několik akcí (Pochod pohádkovým lesem, Lampionový průvod, Mikulášskou besídku) a divadélka, kde se nejen ti nejmenší, ale i rodiče či prarodiče pobaví a odpoč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i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nou. Děti se tak učí pozornosti, která od nich bude vyžadována, až nastoupí do mateřské školy nebo školy základní. Postřižíňáček spolu s OÚ v Postřižíně se s uplynulou sezónou rozloučil s dětmi divadelním pře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d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 xml:space="preserve">stavením </w:t>
                      </w:r>
                      <w:r w:rsidRPr="007D3F73">
                        <w:rPr>
                          <w:iCs/>
                          <w:sz w:val="20"/>
                          <w:szCs w:val="20"/>
                          <w:lang w:val="cs-CZ"/>
                        </w:rPr>
                        <w:t xml:space="preserve">Královna barev, a to 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 xml:space="preserve"> v pátek 13.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6. 2014. A i 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když bylo venku hezké počasí, děti dorazily v ho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j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ném počtu. Vtipné představení se užily jak děti, tak jejich maminky i obě hlavní představitelky.</w:t>
                      </w:r>
                    </w:p>
                    <w:p w:rsidR="00E6695C" w:rsidRPr="007D3F73" w:rsidRDefault="00E6695C" w:rsidP="007D3F73">
                      <w:pPr>
                        <w:ind w:firstLine="720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Již třetím rok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em spolupracuje Postřižíňáček s 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Hudební školou Yamaha. Kurzy probíha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jí jedenkrát týdně a 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jsou určeny pro nejmenší děti (již od 4 měsíců) až po malé muzikanty hrající na zobcovou flétnu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a 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perkusní rytmické nástroje a ovládající noty. Kouzlo těchto kurzů spočívá v tom, že se jedná o systematické hudební vzdělávání s výborně propracovanou metod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i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kou, děti však ani nevnímají, že se něco učí, neboť vše je formou hry a zábavy a hned od prvopočátků jsou děti (za výrazné pomoci rodičů) vedeny k aktivnímu vnímání a provozovaní hudby. Rodiče z Postřižína vn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í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mají pozitivně i fakt, že mohou na kurzy docházet zde v místě svého bydliště a nemusejí jako spousta rodičů z okolních obcí dojíždět do Prahy, kde je o kurzy také velký zájem a často se jim ani nepodaří do kurzů z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a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psat. Rádi bychom v této úspěšné spolupráci pokrač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o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vali i nadále a také lektorka Míša Eremiášová, která kurzy vede, by v Po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střižíňáčku učila, pokud bude o 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kurzy zájem. </w:t>
                      </w:r>
                    </w:p>
                    <w:p w:rsidR="00E6695C" w:rsidRDefault="00E6695C" w:rsidP="00EB1150">
                      <w:pPr>
                        <w:ind w:firstLine="720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Postřižíňáček o.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s. je sdružením dobrovolníků, tedy těch, kteří rádi věnují svůj volný čas i pro ostatní, aby se i v naší malé obc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i „něco dělo“ pro ty nejmenší.</w:t>
                      </w:r>
                    </w:p>
                    <w:p w:rsidR="00E6695C" w:rsidRPr="007D3F73" w:rsidRDefault="00E6695C" w:rsidP="00EB1150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Touto cestou bychom rádi poděkovali paní starostce Janě Motyčkové a zastupitelstvu za schválenou finan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č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ní podporu. Postř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ižín není pro nás jen místem na 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přespání, ale i obcí, kde se chceme scházet s přát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e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 xml:space="preserve">li při různých příležitostech. </w:t>
                      </w:r>
                    </w:p>
                    <w:p w:rsidR="00E6695C" w:rsidRPr="007D3F73" w:rsidRDefault="00E6695C" w:rsidP="00EB1150">
                      <w:pPr>
                        <w:ind w:firstLine="720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Na další školní rok 2014/2015 jsou samozřejmě již naplánovány další akce. Hned v září se s vámi těš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í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 xml:space="preserve">me na oblíbené </w:t>
                      </w:r>
                      <w:r w:rsidRPr="007D3F73">
                        <w:rPr>
                          <w:iCs/>
                          <w:sz w:val="20"/>
                          <w:szCs w:val="20"/>
                          <w:lang w:val="cs-CZ"/>
                        </w:rPr>
                        <w:t>Cestě za pohádkou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 xml:space="preserve"> a v říjnu přijede určitě zase divadlo. Rádi bychom také pokračovali v úspěšném projektu miniškolky. Pro více informací sledujte naše webové stránky, kter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é budeme průběžně aktualizovat.</w:t>
                      </w:r>
                    </w:p>
                    <w:p w:rsidR="00E6695C" w:rsidRPr="007D3F73" w:rsidRDefault="00E6695C" w:rsidP="00EB1150">
                      <w:pPr>
                        <w:jc w:val="right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 xml:space="preserve">Hezké léto přeje </w:t>
                      </w:r>
                    </w:p>
                    <w:p w:rsidR="00E6695C" w:rsidRDefault="00E6695C" w:rsidP="00EB1150">
                      <w:pPr>
                        <w:jc w:val="right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Centrum volného času Postřižíňáček o.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7D3F73">
                        <w:rPr>
                          <w:sz w:val="20"/>
                          <w:szCs w:val="20"/>
                          <w:lang w:val="cs-CZ"/>
                        </w:rPr>
                        <w:t>s.</w:t>
                      </w:r>
                    </w:p>
                    <w:p w:rsidR="00E6695C" w:rsidRPr="007D3F73" w:rsidRDefault="00D43A14" w:rsidP="00EB1150">
                      <w:pPr>
                        <w:jc w:val="right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>postrizinacek.webnode.cz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page">
                  <wp:posOffset>3940810</wp:posOffset>
                </wp:positionH>
                <wp:positionV relativeFrom="page">
                  <wp:posOffset>1160145</wp:posOffset>
                </wp:positionV>
                <wp:extent cx="3161030" cy="4932680"/>
                <wp:effectExtent l="0" t="0" r="3810" b="3175"/>
                <wp:wrapNone/>
                <wp:docPr id="24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493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6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076" type="#_x0000_t202" style="position:absolute;margin-left:310.3pt;margin-top:91.35pt;width:248.9pt;height:388.4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4E23F2">
        <w:rPr>
          <w:lang w:val="cs-CZ"/>
        </w:rPr>
        <w:t>INZERCE</w:t>
      </w:r>
    </w:p>
    <w:p w:rsidR="00B95837" w:rsidRDefault="00B95837">
      <w:pPr>
        <w:rPr>
          <w:noProof/>
          <w:lang w:val="cs-CZ" w:eastAsia="cs-CZ"/>
        </w:rPr>
      </w:pPr>
    </w:p>
    <w:p w:rsidR="00B95837" w:rsidRDefault="00CE60B5">
      <w:pPr>
        <w:rPr>
          <w:noProof/>
          <w:lang w:val="cs-CZ" w:eastAsia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page">
                  <wp:posOffset>456565</wp:posOffset>
                </wp:positionH>
                <wp:positionV relativeFrom="page">
                  <wp:posOffset>6805930</wp:posOffset>
                </wp:positionV>
                <wp:extent cx="3161030" cy="2505075"/>
                <wp:effectExtent l="0" t="0" r="1905" b="4445"/>
                <wp:wrapNone/>
                <wp:docPr id="23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250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7">
                        <w:txbxContent>
                          <w:p w:rsidR="00E6695C" w:rsidRDefault="00E6695C" w:rsidP="002A6BB3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Zámek Veltrusy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dne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9. srpna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pořádá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Dožínky hraběte Chotka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– Od obilí po placku. V zámecké zahradě si návštěvníci budou moci kosou posekat obilí, cepem namlátit zrno, na mlýn</w:t>
                            </w:r>
                            <w:r w:rsidR="009B549B">
                              <w:rPr>
                                <w:sz w:val="20"/>
                                <w:szCs w:val="20"/>
                                <w:lang w:val="cs-CZ"/>
                              </w:rPr>
                              <w:t>ku umlít mouku, zadělat těsto a 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upéct placky. Pro návštěvníky jsou připraveny i další atrakce.</w:t>
                            </w:r>
                          </w:p>
                          <w:p w:rsidR="00E6695C" w:rsidRDefault="00E6695C" w:rsidP="002A6BB3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  <w:p w:rsidR="00E6695C" w:rsidRDefault="00E6695C" w:rsidP="002A6BB3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Zlončické veselí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se uskuteční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30. srpna. </w:t>
                            </w:r>
                            <w:r w:rsidRPr="00014FA3">
                              <w:rPr>
                                <w:sz w:val="20"/>
                                <w:szCs w:val="20"/>
                                <w:lang w:val="cs-CZ"/>
                              </w:rPr>
                              <w:t>O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bec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Zlonč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i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ce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si v rámci programu připravila turnaj v minikopané, různé atrakce pro děti či již známý běh zlončickou roklí. Večer návštěvníci mohou strávit na taneční z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á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bavě ve Staročeské hospodě, kde zahraje skupina FONET.</w:t>
                            </w:r>
                          </w:p>
                          <w:p w:rsidR="00E6695C" w:rsidRDefault="00E6695C" w:rsidP="002A6BB3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Obec </w:t>
                            </w:r>
                            <w:r w:rsidRPr="002A6BB3"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Máslovice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všechny srdečně zve na tradiční </w:t>
                            </w:r>
                            <w:r w:rsidRPr="002A6BB3"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Posv</w:t>
                            </w:r>
                            <w:r w:rsidRPr="002A6BB3"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í</w:t>
                            </w:r>
                            <w:r w:rsidRPr="002A6BB3"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censké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2A6BB3"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vinobraní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. To se bude konat v sobotu </w:t>
                            </w:r>
                            <w:r w:rsidRPr="002A6BB3"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13. září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a součástí bohatého programu je mimo jiné soutěž jedlíků posvícenských koláčů, stloukání másla, výstava výmarských ohařů, běh s máslem, divadlo a soutěže pro děti a spousta dalšího. Chybět nebudou ani Másl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o</w:t>
                            </w:r>
                            <w:r w:rsidR="009B549B">
                              <w:rPr>
                                <w:sz w:val="20"/>
                                <w:szCs w:val="20"/>
                                <w:lang w:val="cs-CZ"/>
                              </w:rPr>
                              <w:t>vické drnkačky, přičemž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hudební scénu ještě doplní vystoupení skupiny OLYMPIC REVIVAL.</w:t>
                            </w:r>
                          </w:p>
                          <w:p w:rsidR="00E6695C" w:rsidRPr="00DF3915" w:rsidRDefault="00E6695C" w:rsidP="002A6BB3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  <w:p w:rsidR="00E6695C" w:rsidRDefault="00E6695C" w:rsidP="002A6BB3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  <w:p w:rsidR="00E6695C" w:rsidRPr="007D3F73" w:rsidRDefault="00E6695C" w:rsidP="002A6BB3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077" type="#_x0000_t202" style="position:absolute;margin-left:35.95pt;margin-top:535.9pt;width:248.9pt;height:197.25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71Y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" filled="f" stroked="f">
                <v:textbox style="mso-next-textbox:#Text Box 663" inset="0,0,0,0">
                  <w:txbxContent>
                    <w:p w:rsidR="00E6695C" w:rsidRDefault="00E6695C" w:rsidP="002A6BB3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cs-CZ"/>
                        </w:rPr>
                        <w:t>Zámek Veltrusy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dne </w:t>
                      </w:r>
                      <w:r>
                        <w:rPr>
                          <w:b/>
                          <w:sz w:val="20"/>
                          <w:szCs w:val="20"/>
                          <w:lang w:val="cs-CZ"/>
                        </w:rPr>
                        <w:t>9. srpna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pořádá </w:t>
                      </w:r>
                      <w:r>
                        <w:rPr>
                          <w:b/>
                          <w:sz w:val="20"/>
                          <w:szCs w:val="20"/>
                          <w:lang w:val="cs-CZ"/>
                        </w:rPr>
                        <w:t>Dožínky hraběte Chotka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– Od obilí po placku. V zámecké zahradě si návštěvníci budou moci kosou posekat obilí, cepem namlátit zrno, na mlýn</w:t>
                      </w:r>
                      <w:r w:rsidR="009B549B">
                        <w:rPr>
                          <w:sz w:val="20"/>
                          <w:szCs w:val="20"/>
                          <w:lang w:val="cs-CZ"/>
                        </w:rPr>
                        <w:t>ku umlít mouku, zadělat těsto a 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upéct placky. Pro návštěvníky jsou připraveny i další atrakce.</w:t>
                      </w:r>
                    </w:p>
                    <w:p w:rsidR="00E6695C" w:rsidRDefault="00E6695C" w:rsidP="002A6BB3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  <w:p w:rsidR="00E6695C" w:rsidRDefault="00E6695C" w:rsidP="002A6BB3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cs-CZ"/>
                        </w:rPr>
                        <w:t>Zlončické veselí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se uskuteční </w:t>
                      </w:r>
                      <w:r>
                        <w:rPr>
                          <w:b/>
                          <w:sz w:val="20"/>
                          <w:szCs w:val="20"/>
                          <w:lang w:val="cs-CZ"/>
                        </w:rPr>
                        <w:t xml:space="preserve">30. srpna. </w:t>
                      </w:r>
                      <w:r w:rsidRPr="00014FA3">
                        <w:rPr>
                          <w:sz w:val="20"/>
                          <w:szCs w:val="20"/>
                          <w:lang w:val="cs-CZ"/>
                        </w:rPr>
                        <w:t>O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bec </w:t>
                      </w:r>
                      <w:r>
                        <w:rPr>
                          <w:b/>
                          <w:sz w:val="20"/>
                          <w:szCs w:val="20"/>
                          <w:lang w:val="cs-CZ"/>
                        </w:rPr>
                        <w:t>Zlonč</w:t>
                      </w:r>
                      <w:r>
                        <w:rPr>
                          <w:b/>
                          <w:sz w:val="20"/>
                          <w:szCs w:val="20"/>
                          <w:lang w:val="cs-CZ"/>
                        </w:rPr>
                        <w:t>i</w:t>
                      </w:r>
                      <w:r>
                        <w:rPr>
                          <w:b/>
                          <w:sz w:val="20"/>
                          <w:szCs w:val="20"/>
                          <w:lang w:val="cs-CZ"/>
                        </w:rPr>
                        <w:t>ce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si v rámci programu připravila turnaj v minikopané, různé atrakce pro děti či již známý běh zlončickou roklí. Večer návštěvníci mohou strávit na taneční z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á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bavě ve Staročeské hospodě, kde zahraje skupina FONET.</w:t>
                      </w:r>
                    </w:p>
                    <w:p w:rsidR="00E6695C" w:rsidRDefault="00E6695C" w:rsidP="002A6BB3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Obec </w:t>
                      </w:r>
                      <w:r w:rsidRPr="002A6BB3">
                        <w:rPr>
                          <w:b/>
                          <w:sz w:val="20"/>
                          <w:szCs w:val="20"/>
                          <w:lang w:val="cs-CZ"/>
                        </w:rPr>
                        <w:t>Máslovice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všechny srdečně zve na tradiční </w:t>
                      </w:r>
                      <w:r w:rsidRPr="002A6BB3">
                        <w:rPr>
                          <w:b/>
                          <w:sz w:val="20"/>
                          <w:szCs w:val="20"/>
                          <w:lang w:val="cs-CZ"/>
                        </w:rPr>
                        <w:t>Posv</w:t>
                      </w:r>
                      <w:r w:rsidRPr="002A6BB3">
                        <w:rPr>
                          <w:b/>
                          <w:sz w:val="20"/>
                          <w:szCs w:val="20"/>
                          <w:lang w:val="cs-CZ"/>
                        </w:rPr>
                        <w:t>í</w:t>
                      </w:r>
                      <w:r w:rsidRPr="002A6BB3">
                        <w:rPr>
                          <w:b/>
                          <w:sz w:val="20"/>
                          <w:szCs w:val="20"/>
                          <w:lang w:val="cs-CZ"/>
                        </w:rPr>
                        <w:t>censké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2A6BB3">
                        <w:rPr>
                          <w:b/>
                          <w:sz w:val="20"/>
                          <w:szCs w:val="20"/>
                          <w:lang w:val="cs-CZ"/>
                        </w:rPr>
                        <w:t>vinobraní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. To se bude konat v sobotu </w:t>
                      </w:r>
                      <w:r w:rsidRPr="002A6BB3">
                        <w:rPr>
                          <w:b/>
                          <w:sz w:val="20"/>
                          <w:szCs w:val="20"/>
                          <w:lang w:val="cs-CZ"/>
                        </w:rPr>
                        <w:t>13. září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a součástí bohatého programu je mimo jiné soutěž jedlíků posvícenských koláčů, stloukání másla, výstava výmarských ohařů, běh s máslem, divadlo a soutěže pro děti a spousta dalšího. Chybět nebudou ani Másl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o</w:t>
                      </w:r>
                      <w:r w:rsidR="009B549B">
                        <w:rPr>
                          <w:sz w:val="20"/>
                          <w:szCs w:val="20"/>
                          <w:lang w:val="cs-CZ"/>
                        </w:rPr>
                        <w:t>vické drnkačky, přičemž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hudební scénu ještě doplní vystoupení skupiny OLYMPIC REVIVAL.</w:t>
                      </w:r>
                    </w:p>
                    <w:p w:rsidR="00E6695C" w:rsidRPr="00DF3915" w:rsidRDefault="00E6695C" w:rsidP="002A6BB3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  <w:p w:rsidR="00E6695C" w:rsidRDefault="00E6695C" w:rsidP="002A6BB3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  <w:p w:rsidR="00E6695C" w:rsidRPr="007D3F73" w:rsidRDefault="00E6695C" w:rsidP="002A6BB3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page">
                  <wp:posOffset>3940810</wp:posOffset>
                </wp:positionH>
                <wp:positionV relativeFrom="page">
                  <wp:posOffset>6805930</wp:posOffset>
                </wp:positionV>
                <wp:extent cx="3161030" cy="2339340"/>
                <wp:effectExtent l="0" t="0" r="3810" b="0"/>
                <wp:wrapNone/>
                <wp:docPr id="22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233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7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078" type="#_x0000_t202" style="position:absolute;margin-left:310.3pt;margin-top:535.9pt;width:248.9pt;height:184.2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margin">
                  <wp:posOffset>-753110</wp:posOffset>
                </wp:positionH>
                <wp:positionV relativeFrom="margin">
                  <wp:posOffset>5416550</wp:posOffset>
                </wp:positionV>
                <wp:extent cx="6968490" cy="346075"/>
                <wp:effectExtent l="0" t="0" r="4445" b="0"/>
                <wp:wrapSquare wrapText="bothSides"/>
                <wp:docPr id="21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8490" cy="346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677268" w:rsidRDefault="00E6695C" w:rsidP="002A6BB3">
                            <w:pPr>
                              <w:pStyle w:val="Nadpis9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POZVÁNKY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79" style="position:absolute;margin-left:-59.3pt;margin-top:426.5pt;width:548.7pt;height:27.2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" fillcolor="black [3213]" stroked="f">
                <v:fill color2="#ccc [669]" angle="90" focus="100%" type="gradient"/>
                <v:textbox>
                  <w:txbxContent>
                    <w:p w:rsidR="00E6695C" w:rsidRPr="00677268" w:rsidRDefault="00E6695C" w:rsidP="002A6BB3">
                      <w:pPr>
                        <w:pStyle w:val="Nadpis9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POZVÁNKY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A6BB3">
        <w:rPr>
          <w:noProof/>
          <w:lang w:val="cs-CZ" w:eastAsia="cs-CZ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margin">
              <wp:posOffset>3752850</wp:posOffset>
            </wp:positionH>
            <wp:positionV relativeFrom="margin">
              <wp:posOffset>4674870</wp:posOffset>
            </wp:positionV>
            <wp:extent cx="2199005" cy="666750"/>
            <wp:effectExtent l="19050" t="19050" r="10795" b="19050"/>
            <wp:wrapSquare wrapText="bothSides"/>
            <wp:docPr id="17" name="obrázek 41" descr="http://files.postrizinacek.webnode.cz/200000631-3177e3271e/200000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iles.postrizinacek.webnode.cz/200000631-3177e3271e/20000026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6667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837">
        <w:rPr>
          <w:noProof/>
          <w:lang w:val="cs-CZ" w:eastAsia="cs-CZ"/>
        </w:rPr>
        <w:br w:type="page"/>
      </w:r>
    </w:p>
    <w:p w:rsidR="00055CA3" w:rsidRDefault="00F929C7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748864" behindDoc="0" locked="0" layoutInCell="1" allowOverlap="1">
            <wp:simplePos x="0" y="0"/>
            <wp:positionH relativeFrom="margin">
              <wp:posOffset>3790950</wp:posOffset>
            </wp:positionH>
            <wp:positionV relativeFrom="margin">
              <wp:posOffset>6477000</wp:posOffset>
            </wp:positionV>
            <wp:extent cx="1524000" cy="1524000"/>
            <wp:effectExtent l="19050" t="0" r="0" b="0"/>
            <wp:wrapSquare wrapText="bothSides"/>
            <wp:docPr id="11" name="Obrázek 11" descr="C:\Users\Stavební komise\AppData\Local\Microsoft\Windows\Temporary Internet Files\Content.IE5\Q5ULMP3G\MC90043687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tavební komise\AppData\Local\Microsoft\Windows\Temporary Internet Files\Content.IE5\Q5ULMP3G\MC900436871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0B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page">
                  <wp:posOffset>541655</wp:posOffset>
                </wp:positionH>
                <wp:positionV relativeFrom="page">
                  <wp:posOffset>8889365</wp:posOffset>
                </wp:positionV>
                <wp:extent cx="6993890" cy="685800"/>
                <wp:effectExtent l="0" t="2540" r="0" b="0"/>
                <wp:wrapNone/>
                <wp:docPr id="20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389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6B1BB5" w:rsidRDefault="00E6695C" w:rsidP="005879FA">
                            <w:pPr>
                              <w:pBdr>
                                <w:top w:val="single" w:sz="12" w:space="1" w:color="auto"/>
                              </w:pBdr>
                              <w:jc w:val="center"/>
                              <w:rPr>
                                <w:b/>
                                <w:sz w:val="10"/>
                                <w:szCs w:val="10"/>
                                <w:lang w:val="cs-CZ"/>
                              </w:rPr>
                            </w:pPr>
                          </w:p>
                          <w:p w:rsidR="00E6695C" w:rsidRPr="00E871F3" w:rsidRDefault="00E6695C" w:rsidP="005879FA">
                            <w:pPr>
                              <w:pBdr>
                                <w:top w:val="single" w:sz="12" w:space="1" w:color="auto"/>
                              </w:pBd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E871F3"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Kulturní komise a Obecní úřad Postřižín děkuje za roznos Postřižínského zpravodaje panu Jaroslavu Vernerovi.</w:t>
                            </w:r>
                          </w:p>
                          <w:p w:rsidR="00E6695C" w:rsidRPr="00E871F3" w:rsidRDefault="00E6695C" w:rsidP="005879FA">
                            <w:pPr>
                              <w:pBdr>
                                <w:top w:val="single" w:sz="12" w:space="1" w:color="auto"/>
                              </w:pBd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E871F3">
                              <w:rPr>
                                <w:b/>
                                <w:i/>
                                <w:sz w:val="20"/>
                                <w:szCs w:val="20"/>
                                <w:lang w:val="cs-CZ"/>
                              </w:rPr>
                              <w:t>Děkujeme.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080" type="#_x0000_t202" style="position:absolute;margin-left:42.65pt;margin-top:699.95pt;width:550.7pt;height:54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" filled="f" stroked="f">
                <v:textbox inset="0,0,0,0">
                  <w:txbxContent>
                    <w:p w:rsidR="00E6695C" w:rsidRPr="006B1BB5" w:rsidRDefault="00E6695C" w:rsidP="005879FA">
                      <w:pPr>
                        <w:pBdr>
                          <w:top w:val="single" w:sz="12" w:space="1" w:color="auto"/>
                        </w:pBdr>
                        <w:jc w:val="center"/>
                        <w:rPr>
                          <w:b/>
                          <w:sz w:val="10"/>
                          <w:szCs w:val="10"/>
                          <w:lang w:val="cs-CZ"/>
                        </w:rPr>
                      </w:pPr>
                    </w:p>
                    <w:p w:rsidR="00E6695C" w:rsidRPr="00E871F3" w:rsidRDefault="00E6695C" w:rsidP="005879FA">
                      <w:pPr>
                        <w:pBdr>
                          <w:top w:val="single" w:sz="12" w:space="1" w:color="auto"/>
                        </w:pBdr>
                        <w:jc w:val="center"/>
                        <w:rPr>
                          <w:b/>
                          <w:sz w:val="20"/>
                          <w:szCs w:val="20"/>
                          <w:lang w:val="cs-CZ"/>
                        </w:rPr>
                      </w:pPr>
                      <w:r w:rsidRPr="00E871F3">
                        <w:rPr>
                          <w:b/>
                          <w:sz w:val="20"/>
                          <w:szCs w:val="20"/>
                          <w:lang w:val="cs-CZ"/>
                        </w:rPr>
                        <w:t>Kulturní komise a Obecní úřad Postřižín děkuje za roznos Postřižínského zpravodaje panu Jaroslavu Vernerovi.</w:t>
                      </w:r>
                    </w:p>
                    <w:p w:rsidR="00E6695C" w:rsidRPr="00E871F3" w:rsidRDefault="00E6695C" w:rsidP="005879FA">
                      <w:pPr>
                        <w:pBdr>
                          <w:top w:val="single" w:sz="12" w:space="1" w:color="auto"/>
                        </w:pBdr>
                        <w:jc w:val="center"/>
                        <w:rPr>
                          <w:b/>
                          <w:i/>
                          <w:sz w:val="20"/>
                          <w:szCs w:val="20"/>
                          <w:lang w:val="cs-CZ"/>
                        </w:rPr>
                      </w:pPr>
                      <w:r w:rsidRPr="00E871F3">
                        <w:rPr>
                          <w:b/>
                          <w:i/>
                          <w:sz w:val="20"/>
                          <w:szCs w:val="20"/>
                          <w:lang w:val="cs-CZ"/>
                        </w:rPr>
                        <w:t>Děkujeme.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60B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page">
                  <wp:posOffset>1242060</wp:posOffset>
                </wp:positionH>
                <wp:positionV relativeFrom="page">
                  <wp:posOffset>7785735</wp:posOffset>
                </wp:positionV>
                <wp:extent cx="2909570" cy="1224280"/>
                <wp:effectExtent l="3810" t="3810" r="1270" b="635"/>
                <wp:wrapNone/>
                <wp:docPr id="19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A0421F" w:rsidRDefault="00E6695C" w:rsidP="005879FA">
                            <w:pPr>
                              <w:spacing w:before="120" w:after="120"/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A0421F"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Občanům, kteří oslaví v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nadcházejících</w:t>
                            </w:r>
                            <w:r w:rsidRPr="00A0421F"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 xml:space="preserve">letních </w:t>
                            </w:r>
                            <w:r w:rsidRPr="00A0421F">
                              <w:rPr>
                                <w:b/>
                                <w:sz w:val="20"/>
                                <w:szCs w:val="20"/>
                                <w:lang w:val="cs-CZ"/>
                              </w:rPr>
                              <w:t>měsících významné životní jubileum, srdečně blahopřejeme a do dalších let přejeme hodně štěstí, zdraví a spokojenosti.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081" type="#_x0000_t202" style="position:absolute;margin-left:97.8pt;margin-top:613.05pt;width:229.1pt;height:96.4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Ag+tA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" filled="f" stroked="f">
                <v:textbox inset="0,0,0,0">
                  <w:txbxContent>
                    <w:p w:rsidR="00E6695C" w:rsidRPr="00A0421F" w:rsidRDefault="00E6695C" w:rsidP="005879FA">
                      <w:pPr>
                        <w:spacing w:before="120" w:after="120"/>
                        <w:jc w:val="center"/>
                        <w:rPr>
                          <w:b/>
                          <w:sz w:val="20"/>
                          <w:szCs w:val="20"/>
                          <w:lang w:val="cs-CZ"/>
                        </w:rPr>
                      </w:pPr>
                      <w:r w:rsidRPr="00A0421F">
                        <w:rPr>
                          <w:b/>
                          <w:sz w:val="20"/>
                          <w:szCs w:val="20"/>
                          <w:lang w:val="cs-CZ"/>
                        </w:rPr>
                        <w:t>Občanům, kteří oslaví v</w:t>
                      </w:r>
                      <w:r>
                        <w:rPr>
                          <w:b/>
                          <w:sz w:val="20"/>
                          <w:szCs w:val="20"/>
                          <w:lang w:val="cs-CZ"/>
                        </w:rPr>
                        <w:t xml:space="preserve"> nadcházejících</w:t>
                      </w:r>
                      <w:r w:rsidRPr="00A0421F">
                        <w:rPr>
                          <w:b/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  <w:lang w:val="cs-CZ"/>
                        </w:rPr>
                        <w:t xml:space="preserve">letních </w:t>
                      </w:r>
                      <w:r w:rsidRPr="00A0421F">
                        <w:rPr>
                          <w:b/>
                          <w:sz w:val="20"/>
                          <w:szCs w:val="20"/>
                          <w:lang w:val="cs-CZ"/>
                        </w:rPr>
                        <w:t>měsících významné životní jubileum, srdečně blahopřejeme a do dalších let přejeme hodně štěstí, zdraví a spokojenosti.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60B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ge">
                  <wp:posOffset>7504430</wp:posOffset>
                </wp:positionV>
                <wp:extent cx="6170295" cy="274320"/>
                <wp:effectExtent l="3175" t="0" r="0" b="3175"/>
                <wp:wrapNone/>
                <wp:docPr id="18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29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E879F7" w:rsidRDefault="00E6695C" w:rsidP="005879FA">
                            <w:pPr>
                              <w:pStyle w:val="Nadpis2"/>
                              <w:spacing w:line="240" w:lineRule="auto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Blahopřejeme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082" type="#_x0000_t202" style="position:absolute;margin-left:45.25pt;margin-top:590.9pt;width:485.85pt;height:21.6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PYtA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" filled="f" stroked="f">
                <v:textbox inset="0,0,0,0">
                  <w:txbxContent>
                    <w:p w:rsidR="00E6695C" w:rsidRPr="00E879F7" w:rsidRDefault="00E6695C" w:rsidP="005879FA">
                      <w:pPr>
                        <w:pStyle w:val="Nadpis2"/>
                        <w:spacing w:line="240" w:lineRule="auto"/>
                        <w:rPr>
                          <w:b/>
                          <w:lang w:val="cs-CZ"/>
                        </w:rPr>
                      </w:pPr>
                      <w:r>
                        <w:rPr>
                          <w:b/>
                          <w:lang w:val="cs-CZ"/>
                        </w:rPr>
                        <w:t>Blahopřejeme 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60B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margin">
                  <wp:posOffset>-598170</wp:posOffset>
                </wp:positionH>
                <wp:positionV relativeFrom="margin">
                  <wp:posOffset>6139180</wp:posOffset>
                </wp:positionV>
                <wp:extent cx="6968490" cy="346075"/>
                <wp:effectExtent l="1905" t="0" r="1905" b="1270"/>
                <wp:wrapSquare wrapText="bothSides"/>
                <wp:docPr id="16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8490" cy="346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677268" w:rsidRDefault="00E6695C" w:rsidP="005879FA">
                            <w:pPr>
                              <w:pStyle w:val="Nadpis9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SPOLEČENSKÁ RUBRIKA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83" style="position:absolute;margin-left:-47.1pt;margin-top:483.4pt;width:548.7pt;height:27.25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" fillcolor="black [3213]" stroked="f">
                <v:fill color2="#ccc [669]" angle="90" focus="100%" type="gradient"/>
                <v:textbox>
                  <w:txbxContent>
                    <w:p w:rsidR="00E6695C" w:rsidRPr="00677268" w:rsidRDefault="00E6695C" w:rsidP="005879FA">
                      <w:pPr>
                        <w:pStyle w:val="Nadpis9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SPOLEČENSKÁ RUBRIKA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E60B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page">
                  <wp:posOffset>565785</wp:posOffset>
                </wp:positionH>
                <wp:positionV relativeFrom="page">
                  <wp:posOffset>939800</wp:posOffset>
                </wp:positionV>
                <wp:extent cx="6170295" cy="450850"/>
                <wp:effectExtent l="3810" t="0" r="0" b="0"/>
                <wp:wrapNone/>
                <wp:docPr id="15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29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E879F7" w:rsidRDefault="00E6695C" w:rsidP="00F929C7">
                            <w:pPr>
                              <w:pStyle w:val="Nadpis2"/>
                              <w:spacing w:line="240" w:lineRule="auto"/>
                              <w:rPr>
                                <w:b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lang w:val="cs-CZ"/>
                              </w:rPr>
                              <w:t>Jen tak si přemýšlím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084" type="#_x0000_t202" style="position:absolute;margin-left:44.55pt;margin-top:74pt;width:485.85pt;height:35.5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" filled="f" stroked="f">
                <v:textbox inset="0,0,0,0">
                  <w:txbxContent>
                    <w:p w:rsidR="00E6695C" w:rsidRPr="00E879F7" w:rsidRDefault="00E6695C" w:rsidP="00F929C7">
                      <w:pPr>
                        <w:pStyle w:val="Nadpis2"/>
                        <w:spacing w:line="240" w:lineRule="auto"/>
                        <w:rPr>
                          <w:b/>
                          <w:lang w:val="cs-CZ"/>
                        </w:rPr>
                      </w:pPr>
                      <w:r>
                        <w:rPr>
                          <w:b/>
                          <w:lang w:val="cs-CZ"/>
                        </w:rPr>
                        <w:t>Jen tak si přemýšlím 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60B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page">
                  <wp:posOffset>570865</wp:posOffset>
                </wp:positionH>
                <wp:positionV relativeFrom="page">
                  <wp:posOffset>1250950</wp:posOffset>
                </wp:positionV>
                <wp:extent cx="3161030" cy="5617845"/>
                <wp:effectExtent l="0" t="3175" r="1905" b="0"/>
                <wp:wrapNone/>
                <wp:docPr id="14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561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54">
                        <w:txbxContent>
                          <w:p w:rsidR="00E6695C" w:rsidRDefault="00E6695C" w:rsidP="00F929C7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Můj manžel říká, že jsem nepoučitelná idealistka. Má možná pravdu. Nenazvala bych se idealistkou, ale o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p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timistkou. 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Zní to lépe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sym w:font="Wingdings" w:char="F04A"/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. </w:t>
                            </w:r>
                          </w:p>
                          <w:p w:rsidR="00E6695C" w:rsidRPr="005879FA" w:rsidRDefault="00E6695C" w:rsidP="00F929C7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Nedokážu se ubránit věčným nadějím, že svět může být lepší místo k životu, než se zdá být teď. Ovšem tahle „celosvětová“ naděje je i pro mě, jakožto obyvatelku malé obce, velký kalibr. Proto se spokojím, třeba jen dočasně, s představou, že naše obec P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o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střižín, která čítá už téměř 1000 obyvatel, může být právě tím lepším místem. Asi každý z nás má občas pocit, nutkání, něco udělat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,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aby se věci pohnuly. Ale někdy nevíme, co přesně bychom měli udělat nebo říct. Nebo se bojíme, že by to k ničemu stejně nebylo. Já nemám strach.</w:t>
                            </w:r>
                          </w:p>
                          <w:p w:rsidR="00E6695C" w:rsidRPr="005879FA" w:rsidRDefault="00E6695C" w:rsidP="00F929C7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Blíží se volby nové/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nové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ho starostky/starosty naší obce. I když to vypadá, že většina z nás, občanů Postřižína, si žije vlastní život na vlastním pozemku, já, jakožto optimistka věřím tomu, že to tak není. Muselo vás určitě napadnout, kdo bude naším dalším „představitelem“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,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a jaký to bude mít vliv na vedení obce a na její cestu do budoucna. </w:t>
                            </w:r>
                          </w:p>
                          <w:p w:rsidR="00E6695C" w:rsidRPr="005879FA" w:rsidRDefault="00E6695C" w:rsidP="00F929C7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Naše obec není panelový dům. Nejsme uzavř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e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ná několikapatrová krabice, která žije poměrně jedn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o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duchý život: lidé platí zálohy, dům se uklízí, výtah jezdí, zvonky zvoní a všechno, co je mimo byt, se jich vlastně až tak moc netýká…. Lépe řečeno, nedotýká. Na vesnici je to jiné. Potřebujeme kanalizaci, rádi bychom měli bezpečnou a upravenou obec, s možností trávení volného času s našimi dětmi, možností vzděl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á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vání…. My tu možnost máme, my, občané můžeme napomoci změnám, můžeme napomoci našim zastup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i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telům s rozhodováním o projektech, můžeme přispět nápady, můžeme být kritičtí, můžeme být konstrukti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v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ní…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, 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to všechno můžeme…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, 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ale musíme chtít. Musíme projevit zájem, ukrojit kousíček z našeho volného č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a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su, našeho rodinného života a přispět tím malým dí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l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kem naší obci. Není to jednoduché, já vím. Ale je to možné.</w:t>
                            </w:r>
                          </w:p>
                          <w:p w:rsidR="00E6695C" w:rsidRPr="005879FA" w:rsidRDefault="00E6695C" w:rsidP="00F929C7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Člověk, který bude naši obec reprezentovat, bude reprezentovat nás všechny. Bude odrazem naší obce. Proto jsou důležité jeho lidské hodnoty a jeho postoje, jeho chování. Možná přijdou nedorozumění, konflikty a střety</w:t>
                            </w:r>
                            <w:r>
                              <w:rPr>
                                <w:sz w:val="20"/>
                                <w:szCs w:val="20"/>
                                <w:lang w:val="cs-CZ"/>
                              </w:rPr>
                              <w:t>,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 xml:space="preserve"> a možná se nám bude zdát, že b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y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chom určité věci dělali lépe. Ano, to se může stát a není to nic neobvyklého, jsme jenom lidi, co mají n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á</w:t>
                            </w: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lady a dobré a špatné dny. Ale to nic nemění na tom, že pokud je tento člověk vnitřně odhodlán něco udělat pro naši obec a bude to dělat v zájmu nás všech, tak se vždycky bude snažit najít cestu domluvy. A i když se některé věci nepovedou, budeme žít s pocitem, že jsme udělali, co jsme mohli. Jedině tak si pak můžeme říct: „Ano, tohle je lepší místo k životu.“</w:t>
                            </w:r>
                          </w:p>
                          <w:p w:rsidR="00E6695C" w:rsidRDefault="00E6695C" w:rsidP="00F929C7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  <w:p w:rsidR="00E6695C" w:rsidRPr="005879FA" w:rsidRDefault="00E6695C" w:rsidP="00F929C7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Přemýšlejte o tom, pokud se vám bude chtít.</w:t>
                            </w:r>
                          </w:p>
                          <w:p w:rsidR="00E6695C" w:rsidRDefault="00E6695C" w:rsidP="00F929C7">
                            <w:pPr>
                              <w:jc w:val="right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  <w:p w:rsidR="00E6695C" w:rsidRPr="005879FA" w:rsidRDefault="00E6695C" w:rsidP="00F929C7">
                            <w:pPr>
                              <w:jc w:val="right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5879FA">
                              <w:rPr>
                                <w:sz w:val="20"/>
                                <w:szCs w:val="20"/>
                                <w:lang w:val="cs-CZ"/>
                              </w:rPr>
                              <w:t>Markéta Fálová</w:t>
                            </w:r>
                          </w:p>
                          <w:p w:rsidR="00E6695C" w:rsidRPr="005879FA" w:rsidRDefault="00E6695C" w:rsidP="00F929C7">
                            <w:pPr>
                              <w:ind w:firstLine="708"/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  <w:p w:rsidR="00E6695C" w:rsidRPr="005879FA" w:rsidRDefault="00E6695C" w:rsidP="00F929C7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  <w:p w:rsidR="00E6695C" w:rsidRPr="005879FA" w:rsidRDefault="00E6695C" w:rsidP="00F929C7">
                            <w:pPr>
                              <w:jc w:val="both"/>
                              <w:rPr>
                                <w:sz w:val="20"/>
                                <w:szCs w:val="20"/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085" type="#_x0000_t202" style="position:absolute;margin-left:44.95pt;margin-top:98.5pt;width:248.9pt;height:442.35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AJswIAALU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" filled="f" stroked="f">
                <v:textbox style="mso-next-textbox:#Text Box 658" inset="0,0,0,0">
                  <w:txbxContent>
                    <w:p w:rsidR="00E6695C" w:rsidRDefault="00E6695C" w:rsidP="00F929C7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Můj manžel říká, že jsem nepoučitelná idealistka. Má možná pravdu. Nenazvala bych se idealistkou, ale o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p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timistkou. 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Zní to lépe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 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sym w:font="Wingdings" w:char="F04A"/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 xml:space="preserve">. </w:t>
                      </w:r>
                    </w:p>
                    <w:p w:rsidR="00E6695C" w:rsidRPr="005879FA" w:rsidRDefault="00E6695C" w:rsidP="00F929C7">
                      <w:pPr>
                        <w:ind w:firstLine="708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Nedokážu se ubránit věčným nadějím, že svět může být lepší místo k životu, než se zdá být teď. Ovšem tahle „celosvětová“ naděje je i pro mě, jakožto obyvatelku malé obce, velký kalibr. Proto se spokojím, třeba jen dočasně, s představou, že naše obec P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o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střižín, která čítá už téměř 1000 obyvatel, může být právě tím lepším místem. Asi každý z nás má občas pocit, nutkání, něco udělat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,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 xml:space="preserve"> aby se věci pohnuly. Ale někdy nevíme, co přesně bychom měli udělat nebo říct. Nebo se bojíme, že by to k ničemu stejně nebylo. Já nemám strach.</w:t>
                      </w:r>
                    </w:p>
                    <w:p w:rsidR="00E6695C" w:rsidRPr="005879FA" w:rsidRDefault="00E6695C" w:rsidP="00F929C7">
                      <w:pPr>
                        <w:ind w:firstLine="708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Blíží se volby nové/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nové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ho starostky/starosty naší obce. I když to vypadá, že většina z nás, občanů Postřižína, si žije vlastní život na vlastním pozemku, já, jakožto optimistka věřím tomu, že to tak není. Muselo vás určitě napadnout, kdo bude naším dalším „představitelem“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,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 xml:space="preserve"> a jaký to bude mít vliv na vedení obce a na její cestu do budoucna. </w:t>
                      </w:r>
                    </w:p>
                    <w:p w:rsidR="00E6695C" w:rsidRPr="005879FA" w:rsidRDefault="00E6695C" w:rsidP="00F929C7">
                      <w:pPr>
                        <w:ind w:firstLine="708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Naše obec není panelový dům. Nejsme uzavř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e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ná několikapatrová krabice, která žije poměrně jedn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o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duchý život: lidé platí zálohy, dům se uklízí, výtah jezdí, zvonky zvoní a všechno, co je mimo byt, se jich vlastně až tak moc netýká…. Lépe řečeno, nedotýká. Na vesnici je to jiné. Potřebujeme kanalizaci, rádi bychom měli bezpečnou a upravenou obec, s možností trávení volného času s našimi dětmi, možností vzděl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á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vání…. My tu možnost máme, my, občané můžeme napomoci změnám, můžeme napomoci našim zastup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i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telům s rozhodováním o projektech, můžeme přispět nápady, můžeme být kritičtí, můžeme být konstrukti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v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ní…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, 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to všechno můžeme…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 xml:space="preserve">, 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ale musíme chtít. Musíme projevit zájem, ukrojit kousíček z našeho volného č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a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su, našeho rodinného života a přispět tím malým dí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l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kem naší obci. Není to jednoduché, já vím. Ale je to možné.</w:t>
                      </w:r>
                    </w:p>
                    <w:p w:rsidR="00E6695C" w:rsidRPr="005879FA" w:rsidRDefault="00E6695C" w:rsidP="00F929C7">
                      <w:pPr>
                        <w:ind w:firstLine="708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Člověk, který bude naši obec reprezentovat, bude reprezentovat nás všechny. Bude odrazem naší obce. Proto jsou důležité jeho lidské hodnoty a jeho postoje, jeho chování. Možná přijdou nedorozumění, konflikty a střety</w:t>
                      </w:r>
                      <w:r>
                        <w:rPr>
                          <w:sz w:val="20"/>
                          <w:szCs w:val="20"/>
                          <w:lang w:val="cs-CZ"/>
                        </w:rPr>
                        <w:t>,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 xml:space="preserve"> a možná se nám bude zdát, že b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y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chom určité věci dělali lépe. Ano, to se může stát a není to nic neobvyklého, jsme jenom lidi, co mají n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á</w:t>
                      </w: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lady a dobré a špatné dny. Ale to nic nemění na tom, že pokud je tento člověk vnitřně odhodlán něco udělat pro naši obec a bude to dělat v zájmu nás všech, tak se vždycky bude snažit najít cestu domluvy. A i když se některé věci nepovedou, budeme žít s pocitem, že jsme udělali, co jsme mohli. Jedině tak si pak můžeme říct: „Ano, tohle je lepší místo k životu.“</w:t>
                      </w:r>
                    </w:p>
                    <w:p w:rsidR="00E6695C" w:rsidRDefault="00E6695C" w:rsidP="00F929C7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  <w:p w:rsidR="00E6695C" w:rsidRPr="005879FA" w:rsidRDefault="00E6695C" w:rsidP="00F929C7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Přemýšlejte o tom, pokud se vám bude chtít.</w:t>
                      </w:r>
                    </w:p>
                    <w:p w:rsidR="00E6695C" w:rsidRDefault="00E6695C" w:rsidP="00F929C7">
                      <w:pPr>
                        <w:jc w:val="right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  <w:p w:rsidR="00E6695C" w:rsidRPr="005879FA" w:rsidRDefault="00E6695C" w:rsidP="00F929C7">
                      <w:pPr>
                        <w:jc w:val="right"/>
                        <w:rPr>
                          <w:sz w:val="20"/>
                          <w:szCs w:val="20"/>
                          <w:lang w:val="cs-CZ"/>
                        </w:rPr>
                      </w:pPr>
                      <w:r w:rsidRPr="005879FA">
                        <w:rPr>
                          <w:sz w:val="20"/>
                          <w:szCs w:val="20"/>
                          <w:lang w:val="cs-CZ"/>
                        </w:rPr>
                        <w:t>Markéta Fálová</w:t>
                      </w:r>
                    </w:p>
                    <w:p w:rsidR="00E6695C" w:rsidRPr="005879FA" w:rsidRDefault="00E6695C" w:rsidP="00F929C7">
                      <w:pPr>
                        <w:ind w:firstLine="708"/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  <w:p w:rsidR="00E6695C" w:rsidRPr="005879FA" w:rsidRDefault="00E6695C" w:rsidP="00F929C7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  <w:p w:rsidR="00E6695C" w:rsidRPr="005879FA" w:rsidRDefault="00E6695C" w:rsidP="00F929C7">
                      <w:pPr>
                        <w:jc w:val="both"/>
                        <w:rPr>
                          <w:sz w:val="20"/>
                          <w:szCs w:val="20"/>
                          <w:lang w:val="cs-C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60B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page">
                  <wp:posOffset>4055110</wp:posOffset>
                </wp:positionH>
                <wp:positionV relativeFrom="page">
                  <wp:posOffset>1250950</wp:posOffset>
                </wp:positionV>
                <wp:extent cx="3161030" cy="5695950"/>
                <wp:effectExtent l="0" t="3175" r="3810" b="0"/>
                <wp:wrapNone/>
                <wp:docPr id="13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569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54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086" type="#_x0000_t202" style="position:absolute;margin-left:319.3pt;margin-top:98.5pt;width:248.9pt;height:448.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CE60B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margin">
                  <wp:posOffset>-592455</wp:posOffset>
                </wp:positionH>
                <wp:positionV relativeFrom="margin">
                  <wp:posOffset>-393700</wp:posOffset>
                </wp:positionV>
                <wp:extent cx="6968490" cy="346075"/>
                <wp:effectExtent l="0" t="0" r="0" b="0"/>
                <wp:wrapSquare wrapText="bothSides"/>
                <wp:docPr id="12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8490" cy="346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677268" w:rsidRDefault="00E6695C" w:rsidP="00A92CD3">
                            <w:pPr>
                              <w:pStyle w:val="Nadpis9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NÁZORY A PŘIPOMÍNKY</w:t>
                            </w:r>
                          </w:p>
                          <w:p w:rsidR="00E6695C" w:rsidRPr="00A92CD3" w:rsidRDefault="00E6695C" w:rsidP="00A92C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87" style="position:absolute;margin-left:-46.65pt;margin-top:-31pt;width:548.7pt;height:27.25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" fillcolor="black [3213]" stroked="f">
                <v:fill color2="#ccc [669]" angle="90" focus="100%" type="gradient"/>
                <v:textbox>
                  <w:txbxContent>
                    <w:p w:rsidR="00E6695C" w:rsidRPr="00677268" w:rsidRDefault="00E6695C" w:rsidP="00A92CD3">
                      <w:pPr>
                        <w:pStyle w:val="Nadpis9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NÁZORY A PŘIPOMÍNKY</w:t>
                      </w:r>
                    </w:p>
                    <w:p w:rsidR="00E6695C" w:rsidRPr="00A92CD3" w:rsidRDefault="00E6695C" w:rsidP="00A92CD3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5CA3">
        <w:br w:type="page"/>
      </w:r>
    </w:p>
    <w:p w:rsidR="00215570" w:rsidRPr="00896781" w:rsidRDefault="00014FA3" w:rsidP="00896781">
      <w:bookmarkStart w:id="0" w:name="_GoBack"/>
      <w:bookmarkEnd w:id="0"/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762176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3968115</wp:posOffset>
            </wp:positionV>
            <wp:extent cx="6174105" cy="4286885"/>
            <wp:effectExtent l="19050" t="0" r="0" b="0"/>
            <wp:wrapSquare wrapText="bothSides"/>
            <wp:docPr id="3" name="Obrázek 2" descr="casopis-REKLA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opis-REKLAMA.jpeg"/>
                    <pic:cNvPicPr/>
                  </pic:nvPicPr>
                  <pic:blipFill>
                    <a:blip r:embed="rId15" cstate="print">
                      <a:lum bright="-10000"/>
                    </a:blip>
                    <a:srcRect l="8056" t="7850" r="7310" b="9486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margin">
              <wp:posOffset>-192405</wp:posOffset>
            </wp:positionH>
            <wp:positionV relativeFrom="margin">
              <wp:posOffset>-112395</wp:posOffset>
            </wp:positionV>
            <wp:extent cx="6156960" cy="3976370"/>
            <wp:effectExtent l="19050" t="0" r="0" b="0"/>
            <wp:wrapSquare wrapText="bothSides"/>
            <wp:docPr id="2" name="Obrázek 22" descr="ForteNet_postrizin_210mm148mm_bw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teNet_postrizin_210mm148mm_bw_300dp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0B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margin">
                  <wp:posOffset>-744855</wp:posOffset>
                </wp:positionH>
                <wp:positionV relativeFrom="margin">
                  <wp:posOffset>-546100</wp:posOffset>
                </wp:positionV>
                <wp:extent cx="6968490" cy="346075"/>
                <wp:effectExtent l="0" t="0" r="0" b="0"/>
                <wp:wrapSquare wrapText="bothSides"/>
                <wp:docPr id="10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8490" cy="346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95C" w:rsidRPr="00677268" w:rsidRDefault="00E6695C" w:rsidP="006F29F3">
                            <w:pPr>
                              <w:pStyle w:val="Nadpis9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INZERCE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88" style="position:absolute;margin-left:-58.65pt;margin-top:-43pt;width:548.7pt;height:27.2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" fillcolor="black [3213]" stroked="f">
                <v:fill color2="#ccc [669]" angle="90" focus="100%" type="gradient"/>
                <v:textbox>
                  <w:txbxContent>
                    <w:p w:rsidR="00E6695C" w:rsidRPr="00677268" w:rsidRDefault="00E6695C" w:rsidP="006F29F3">
                      <w:pPr>
                        <w:pStyle w:val="Nadpis9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INZERCE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215570" w:rsidRPr="00896781" w:rsidSect="009B4FAF">
      <w:headerReference w:type="even" r:id="rId17"/>
      <w:footerReference w:type="even" r:id="rId18"/>
      <w:footerReference w:type="default" r:id="rId19"/>
      <w:pgSz w:w="12240" w:h="15840" w:code="1"/>
      <w:pgMar w:top="1440" w:right="1800" w:bottom="1440" w:left="1800" w:header="0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D9D" w:rsidRDefault="00E96D9D">
      <w:r>
        <w:separator/>
      </w:r>
    </w:p>
  </w:endnote>
  <w:endnote w:type="continuationSeparator" w:id="0">
    <w:p w:rsidR="00E96D9D" w:rsidRDefault="00E96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95C" w:rsidRDefault="00CE60B5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9439275</wp:posOffset>
              </wp:positionV>
              <wp:extent cx="1371600" cy="264160"/>
              <wp:effectExtent l="0" t="0" r="0" b="2540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695C" w:rsidRPr="00241A8B" w:rsidRDefault="00E6695C" w:rsidP="00AE16FA">
                          <w:pPr>
                            <w:pStyle w:val="LeftHeader"/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</w:pP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>s</w:t>
                          </w:r>
                          <w:r w:rsidRPr="00241A8B"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>trana</w:t>
                          </w: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 xml:space="preserve"> </w:t>
                          </w:r>
                          <w:r w:rsidR="00B46408" w:rsidRPr="00241A8B"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fldChar w:fldCharType="begin"/>
                          </w:r>
                          <w:r w:rsidRPr="00241A8B"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instrText xml:space="preserve"> PAGE  \* MERGEFORMAT </w:instrText>
                          </w:r>
                          <w:r w:rsidR="00B46408" w:rsidRPr="00241A8B"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fldChar w:fldCharType="separate"/>
                          </w:r>
                          <w:r w:rsidR="00CE60B5">
                            <w:rPr>
                              <w:rFonts w:ascii="Trebuchet MS" w:hAnsi="Trebuchet MS"/>
                              <w:b/>
                              <w:noProof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>6</w:t>
                          </w:r>
                          <w:r w:rsidR="00B46408" w:rsidRPr="00241A8B"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fldChar w:fldCharType="end"/>
                          </w:r>
                        </w:p>
                        <w:p w:rsidR="00E6695C" w:rsidRPr="00241A8B" w:rsidRDefault="00E6695C" w:rsidP="00AE16FA">
                          <w:pPr>
                            <w:rPr>
                              <w:rFonts w:cs="Lucida Sans Unicode"/>
                              <w:color w:val="666633"/>
                              <w:sz w:val="22"/>
                              <w:szCs w:val="22"/>
                              <w:lang w:val="cs-CZ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90" type="#_x0000_t202" style="position:absolute;margin-left:57.75pt;margin-top:743.25pt;width:108pt;height:20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" filled="f" stroked="f">
              <v:textbox inset="0,0,0,0">
                <w:txbxContent>
                  <w:p w:rsidR="00E6695C" w:rsidRPr="00241A8B" w:rsidRDefault="00E6695C" w:rsidP="00AE16FA">
                    <w:pPr>
                      <w:pStyle w:val="LeftHeader"/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</w:pP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>s</w:t>
                    </w:r>
                    <w:r w:rsidRPr="00241A8B"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>trana</w:t>
                    </w: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 xml:space="preserve"> </w:t>
                    </w:r>
                    <w:r w:rsidR="00B46408" w:rsidRPr="00241A8B"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fldChar w:fldCharType="begin"/>
                    </w:r>
                    <w:r w:rsidRPr="00241A8B"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instrText xml:space="preserve"> PAGE  \* MERGEFORMAT </w:instrText>
                    </w:r>
                    <w:r w:rsidR="00B46408" w:rsidRPr="00241A8B"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fldChar w:fldCharType="separate"/>
                    </w:r>
                    <w:r w:rsidR="00CE60B5">
                      <w:rPr>
                        <w:rFonts w:ascii="Trebuchet MS" w:hAnsi="Trebuchet MS"/>
                        <w:b/>
                        <w:noProof/>
                        <w:color w:val="auto"/>
                        <w:sz w:val="22"/>
                        <w:szCs w:val="22"/>
                        <w:lang w:val="cs-CZ"/>
                      </w:rPr>
                      <w:t>6</w:t>
                    </w:r>
                    <w:r w:rsidR="00B46408" w:rsidRPr="00241A8B"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fldChar w:fldCharType="end"/>
                    </w:r>
                  </w:p>
                  <w:p w:rsidR="00E6695C" w:rsidRPr="00241A8B" w:rsidRDefault="00E6695C" w:rsidP="00AE16FA">
                    <w:pPr>
                      <w:rPr>
                        <w:rFonts w:cs="Lucida Sans Unicode"/>
                        <w:color w:val="666633"/>
                        <w:sz w:val="22"/>
                        <w:szCs w:val="22"/>
                        <w:lang w:val="cs-CZ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733425</wp:posOffset>
              </wp:positionH>
              <wp:positionV relativeFrom="page">
                <wp:posOffset>9277350</wp:posOffset>
              </wp:positionV>
              <wp:extent cx="6448425" cy="378460"/>
              <wp:effectExtent l="0" t="0" r="0" b="254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842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695C" w:rsidRPr="005021E6" w:rsidRDefault="00E6695C" w:rsidP="005021E6">
                          <w:pPr>
                            <w:pStyle w:val="RightHeader"/>
                            <w:pBdr>
                              <w:top w:val="single" w:sz="12" w:space="1" w:color="auto"/>
                            </w:pBdr>
                            <w:jc w:val="left"/>
                            <w:rPr>
                              <w:rFonts w:ascii="Trebuchet MS" w:hAnsi="Trebuchet MS"/>
                              <w:b/>
                              <w:color w:val="auto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:rsidR="00E6695C" w:rsidRPr="008031EA" w:rsidRDefault="00E6695C" w:rsidP="005021E6">
                          <w:pPr>
                            <w:pStyle w:val="RightHeader"/>
                            <w:jc w:val="left"/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</w:pP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 w:rsidRPr="008031EA"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>Postřižínský  zpravodaj</w:t>
                          </w:r>
                          <w:r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>červenec 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91" type="#_x0000_t202" style="position:absolute;margin-left:57.75pt;margin-top:730.5pt;width:507.75pt;height:29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1pitAIAALA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" filled="f" stroked="f">
              <v:textbox inset="0,0,0,0">
                <w:txbxContent>
                  <w:p w:rsidR="00E6695C" w:rsidRPr="005021E6" w:rsidRDefault="00E6695C" w:rsidP="005021E6">
                    <w:pPr>
                      <w:pStyle w:val="RightHeader"/>
                      <w:pBdr>
                        <w:top w:val="single" w:sz="12" w:space="1" w:color="auto"/>
                      </w:pBdr>
                      <w:jc w:val="left"/>
                      <w:rPr>
                        <w:rFonts w:ascii="Trebuchet MS" w:hAnsi="Trebuchet MS"/>
                        <w:b/>
                        <w:color w:val="auto"/>
                        <w:sz w:val="16"/>
                        <w:szCs w:val="16"/>
                        <w:lang w:val="cs-CZ"/>
                      </w:rPr>
                    </w:pPr>
                  </w:p>
                  <w:p w:rsidR="00E6695C" w:rsidRPr="008031EA" w:rsidRDefault="00E6695C" w:rsidP="005021E6">
                    <w:pPr>
                      <w:pStyle w:val="RightHeader"/>
                      <w:jc w:val="left"/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</w:pP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 w:rsidRPr="008031EA"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t>Postřižínský  zpravodaj</w:t>
                    </w:r>
                    <w:r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>červenec 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95C" w:rsidRDefault="00CE60B5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5962650</wp:posOffset>
              </wp:positionH>
              <wp:positionV relativeFrom="page">
                <wp:posOffset>9598025</wp:posOffset>
              </wp:positionV>
              <wp:extent cx="1371600" cy="324485"/>
              <wp:effectExtent l="0" t="0" r="0" b="254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695C" w:rsidRPr="00E950E8" w:rsidRDefault="00E6695C" w:rsidP="00E950E8">
                          <w:pPr>
                            <w:pStyle w:val="LeftHeader"/>
                            <w:jc w:val="right"/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</w:pP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>s</w:t>
                          </w:r>
                          <w:r w:rsidRPr="00E950E8"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>trana</w:t>
                          </w: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 xml:space="preserve"> </w:t>
                          </w:r>
                          <w:r w:rsidR="00B46408" w:rsidRPr="00E950E8"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fldChar w:fldCharType="begin"/>
                          </w:r>
                          <w:r w:rsidRPr="00E950E8"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instrText xml:space="preserve"> PAGE  \* MERGEFORMAT </w:instrText>
                          </w:r>
                          <w:r w:rsidR="00B46408" w:rsidRPr="00E950E8"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fldChar w:fldCharType="separate"/>
                          </w:r>
                          <w:r w:rsidR="00CE60B5">
                            <w:rPr>
                              <w:rFonts w:ascii="Trebuchet MS" w:hAnsi="Trebuchet MS"/>
                              <w:b/>
                              <w:noProof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>5</w:t>
                          </w:r>
                          <w:r w:rsidR="00B46408" w:rsidRPr="00E950E8"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fldChar w:fldCharType="end"/>
                          </w:r>
                        </w:p>
                        <w:p w:rsidR="00E6695C" w:rsidRPr="00E950E8" w:rsidRDefault="00E6695C" w:rsidP="00E950E8">
                          <w:pPr>
                            <w:jc w:val="right"/>
                            <w:rPr>
                              <w:rFonts w:cs="Lucida Sans Unicode"/>
                              <w:color w:val="666633"/>
                              <w:sz w:val="22"/>
                              <w:szCs w:val="22"/>
                              <w:lang w:val="cs-CZ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469.5pt;margin-top:755.75pt;width:108pt;height:2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/2vsQIAALE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" filled="f" stroked="f">
              <v:textbox inset="0,0,0,0">
                <w:txbxContent>
                  <w:p w:rsidR="00E6695C" w:rsidRPr="00E950E8" w:rsidRDefault="00E6695C" w:rsidP="00E950E8">
                    <w:pPr>
                      <w:pStyle w:val="LeftHeader"/>
                      <w:jc w:val="right"/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</w:pP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>s</w:t>
                    </w:r>
                    <w:r w:rsidRPr="00E950E8"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>trana</w:t>
                    </w: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 xml:space="preserve"> </w:t>
                    </w:r>
                    <w:r w:rsidR="00B46408" w:rsidRPr="00E950E8"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fldChar w:fldCharType="begin"/>
                    </w:r>
                    <w:r w:rsidRPr="00E950E8"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instrText xml:space="preserve"> PAGE  \* MERGEFORMAT </w:instrText>
                    </w:r>
                    <w:r w:rsidR="00B46408" w:rsidRPr="00E950E8"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fldChar w:fldCharType="separate"/>
                    </w:r>
                    <w:r w:rsidR="00CE60B5">
                      <w:rPr>
                        <w:rFonts w:ascii="Trebuchet MS" w:hAnsi="Trebuchet MS"/>
                        <w:b/>
                        <w:noProof/>
                        <w:color w:val="auto"/>
                        <w:sz w:val="22"/>
                        <w:szCs w:val="22"/>
                        <w:lang w:val="cs-CZ"/>
                      </w:rPr>
                      <w:t>5</w:t>
                    </w:r>
                    <w:r w:rsidR="00B46408" w:rsidRPr="00E950E8"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fldChar w:fldCharType="end"/>
                    </w:r>
                  </w:p>
                  <w:p w:rsidR="00E6695C" w:rsidRPr="00E950E8" w:rsidRDefault="00E6695C" w:rsidP="00E950E8">
                    <w:pPr>
                      <w:jc w:val="right"/>
                      <w:rPr>
                        <w:rFonts w:cs="Lucida Sans Unicode"/>
                        <w:color w:val="666633"/>
                        <w:sz w:val="22"/>
                        <w:szCs w:val="22"/>
                        <w:lang w:val="cs-CZ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885825</wp:posOffset>
              </wp:positionH>
              <wp:positionV relativeFrom="page">
                <wp:posOffset>9429750</wp:posOffset>
              </wp:positionV>
              <wp:extent cx="6448425" cy="378460"/>
              <wp:effectExtent l="0" t="0" r="0" b="2540"/>
              <wp:wrapNone/>
              <wp:docPr id="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842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695C" w:rsidRPr="005021E6" w:rsidRDefault="00E6695C" w:rsidP="00AE16FA">
                          <w:pPr>
                            <w:pStyle w:val="RightHeader"/>
                            <w:pBdr>
                              <w:top w:val="single" w:sz="12" w:space="1" w:color="auto"/>
                            </w:pBdr>
                            <w:jc w:val="left"/>
                            <w:rPr>
                              <w:rFonts w:ascii="Trebuchet MS" w:hAnsi="Trebuchet MS"/>
                              <w:b/>
                              <w:color w:val="auto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:rsidR="00E6695C" w:rsidRPr="008031EA" w:rsidRDefault="00E6695C" w:rsidP="00AE16FA">
                          <w:pPr>
                            <w:pStyle w:val="RightHeader"/>
                            <w:jc w:val="left"/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</w:pP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>červenec 2014</w:t>
                          </w: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 w:rsidRPr="008031EA"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>Postřižínský  zpravodaj</w:t>
                          </w:r>
                          <w:r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auto"/>
                              <w:sz w:val="22"/>
                              <w:szCs w:val="22"/>
                              <w:lang w:val="cs-CZ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93" type="#_x0000_t202" style="position:absolute;margin-left:69.75pt;margin-top:742.5pt;width:507.75pt;height:29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" filled="f" stroked="f">
              <v:textbox inset="0,0,0,0">
                <w:txbxContent>
                  <w:p w:rsidR="00E6695C" w:rsidRPr="005021E6" w:rsidRDefault="00E6695C" w:rsidP="00AE16FA">
                    <w:pPr>
                      <w:pStyle w:val="RightHeader"/>
                      <w:pBdr>
                        <w:top w:val="single" w:sz="12" w:space="1" w:color="auto"/>
                      </w:pBdr>
                      <w:jc w:val="left"/>
                      <w:rPr>
                        <w:rFonts w:ascii="Trebuchet MS" w:hAnsi="Trebuchet MS"/>
                        <w:b/>
                        <w:color w:val="auto"/>
                        <w:sz w:val="16"/>
                        <w:szCs w:val="16"/>
                        <w:lang w:val="cs-CZ"/>
                      </w:rPr>
                    </w:pPr>
                  </w:p>
                  <w:p w:rsidR="00E6695C" w:rsidRPr="008031EA" w:rsidRDefault="00E6695C" w:rsidP="00AE16FA">
                    <w:pPr>
                      <w:pStyle w:val="RightHeader"/>
                      <w:jc w:val="left"/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</w:pP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>červenec 2014</w:t>
                    </w: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 w:rsidRPr="008031EA"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t>Postřižínský  zpravodaj</w:t>
                    </w:r>
                    <w:r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auto"/>
                        <w:sz w:val="22"/>
                        <w:szCs w:val="22"/>
                        <w:lang w:val="cs-CZ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D9D" w:rsidRDefault="00E96D9D">
      <w:r>
        <w:separator/>
      </w:r>
    </w:p>
  </w:footnote>
  <w:footnote w:type="continuationSeparator" w:id="0">
    <w:p w:rsidR="00E96D9D" w:rsidRDefault="00E96D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95C" w:rsidRDefault="00CE60B5" w:rsidP="00EB319C">
    <w:pPr>
      <w:pStyle w:val="Zhlav"/>
      <w:tabs>
        <w:tab w:val="clear" w:pos="4320"/>
        <w:tab w:val="clear" w:pos="8640"/>
        <w:tab w:val="left" w:pos="1277"/>
      </w:tabs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-739140</wp:posOffset>
              </wp:positionH>
              <wp:positionV relativeFrom="margin">
                <wp:posOffset>-542925</wp:posOffset>
              </wp:positionV>
              <wp:extent cx="6968490" cy="346075"/>
              <wp:effectExtent l="3810" t="0" r="0" b="0"/>
              <wp:wrapSquare wrapText="bothSides"/>
              <wp:docPr id="9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68490" cy="34607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1">
                              <a:lumMod val="100000"/>
                              <a:lumOff val="0"/>
                            </a:schemeClr>
                          </a:gs>
                          <a:gs pos="100000">
                            <a:schemeClr val="tx1">
                              <a:lumMod val="100000"/>
                              <a:lumOff val="0"/>
                              <a:gamma/>
                              <a:tint val="20000"/>
                              <a:invGamma/>
                            </a:scheme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695C" w:rsidRPr="00677268" w:rsidRDefault="00E6695C" w:rsidP="009B1B14">
                          <w:pPr>
                            <w:pStyle w:val="Nadpis9"/>
                            <w:rPr>
                              <w:lang w:val="cs-CZ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89" style="position:absolute;margin-left:-58.2pt;margin-top:-42.75pt;width:548.7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" fillcolor="black [3213]" stroked="f">
              <v:fill color2="#ccc [669]" angle="90" focus="100%" type="gradient"/>
              <v:textbox>
                <w:txbxContent>
                  <w:p w:rsidR="00E6695C" w:rsidRPr="00677268" w:rsidRDefault="00E6695C" w:rsidP="009B1B14">
                    <w:pPr>
                      <w:pStyle w:val="Nadpis9"/>
                      <w:rPr>
                        <w:lang w:val="cs-CZ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E6695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D8614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13660A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AFE2B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CCC4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B46BB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C45A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002BE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BAC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DC2DB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0AA7A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3BB874B2"/>
    <w:lvl w:ilvl="0">
      <w:numFmt w:val="bullet"/>
      <w:lvlText w:val="*"/>
      <w:lvlJc w:val="left"/>
    </w:lvl>
  </w:abstractNum>
  <w:abstractNum w:abstractNumId="11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045F5318"/>
    <w:multiLevelType w:val="hybridMultilevel"/>
    <w:tmpl w:val="BFB4167C"/>
    <w:lvl w:ilvl="0" w:tplc="4B42A84A">
      <w:numFmt w:val="bullet"/>
      <w:lvlText w:val="-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4B36A18"/>
    <w:multiLevelType w:val="hybridMultilevel"/>
    <w:tmpl w:val="7D4672A0"/>
    <w:lvl w:ilvl="0" w:tplc="0F9E977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>
    <w:nsid w:val="0A0D3E50"/>
    <w:multiLevelType w:val="multilevel"/>
    <w:tmpl w:val="AB28C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C332CE6"/>
    <w:multiLevelType w:val="hybridMultilevel"/>
    <w:tmpl w:val="6156746C"/>
    <w:lvl w:ilvl="0" w:tplc="0F9E977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8C3297"/>
    <w:multiLevelType w:val="hybridMultilevel"/>
    <w:tmpl w:val="A4D4FC28"/>
    <w:lvl w:ilvl="0" w:tplc="0F9E9776">
      <w:numFmt w:val="bullet"/>
      <w:lvlText w:val="-"/>
      <w:lvlJc w:val="left"/>
      <w:pPr>
        <w:ind w:left="705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8">
    <w:nsid w:val="122600E6"/>
    <w:multiLevelType w:val="hybridMultilevel"/>
    <w:tmpl w:val="64326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B94DD2"/>
    <w:multiLevelType w:val="hybridMultilevel"/>
    <w:tmpl w:val="85D6F88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01F79CC"/>
    <w:multiLevelType w:val="hybridMultilevel"/>
    <w:tmpl w:val="CC72C048"/>
    <w:lvl w:ilvl="0" w:tplc="4B42A84A">
      <w:numFmt w:val="bullet"/>
      <w:lvlText w:val="-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87693C"/>
    <w:multiLevelType w:val="hybridMultilevel"/>
    <w:tmpl w:val="C3FE93E6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163091"/>
    <w:multiLevelType w:val="hybridMultilevel"/>
    <w:tmpl w:val="74E27992"/>
    <w:lvl w:ilvl="0" w:tplc="0A968CE4">
      <w:start w:val="43"/>
      <w:numFmt w:val="bullet"/>
      <w:lvlText w:val="-"/>
      <w:lvlJc w:val="left"/>
      <w:pPr>
        <w:ind w:left="501" w:hanging="360"/>
      </w:pPr>
      <w:rPr>
        <w:rFonts w:ascii="Trebuchet MS" w:eastAsia="Times New Roman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3">
    <w:nsid w:val="2E313F2F"/>
    <w:multiLevelType w:val="hybridMultilevel"/>
    <w:tmpl w:val="5530A48C"/>
    <w:lvl w:ilvl="0" w:tplc="0C10FE22">
      <w:start w:val="26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8C5116"/>
    <w:multiLevelType w:val="hybridMultilevel"/>
    <w:tmpl w:val="16029928"/>
    <w:lvl w:ilvl="0" w:tplc="945C34E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7129DC"/>
    <w:multiLevelType w:val="hybridMultilevel"/>
    <w:tmpl w:val="C1B492E0"/>
    <w:lvl w:ilvl="0" w:tplc="3B3495C8">
      <w:start w:val="1"/>
      <w:numFmt w:val="decimal"/>
      <w:pStyle w:val="BodyText-Numbered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A1C7240"/>
    <w:multiLevelType w:val="hybridMultilevel"/>
    <w:tmpl w:val="8FE4B010"/>
    <w:lvl w:ilvl="0" w:tplc="0F9E977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131338"/>
    <w:multiLevelType w:val="hybridMultilevel"/>
    <w:tmpl w:val="FF36605E"/>
    <w:lvl w:ilvl="0" w:tplc="0F9E977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>
    <w:nsid w:val="42934983"/>
    <w:multiLevelType w:val="hybridMultilevel"/>
    <w:tmpl w:val="DD406B58"/>
    <w:lvl w:ilvl="0" w:tplc="0F9E977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2C4F5F"/>
    <w:multiLevelType w:val="hybridMultilevel"/>
    <w:tmpl w:val="3FAC3F0A"/>
    <w:lvl w:ilvl="0" w:tplc="AA62240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2B0F24"/>
    <w:multiLevelType w:val="hybridMultilevel"/>
    <w:tmpl w:val="2B8A96F6"/>
    <w:lvl w:ilvl="0" w:tplc="945C34E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CB0846"/>
    <w:multiLevelType w:val="hybridMultilevel"/>
    <w:tmpl w:val="3C7E2A4C"/>
    <w:lvl w:ilvl="0" w:tplc="0F9E977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3F579B"/>
    <w:multiLevelType w:val="hybridMultilevel"/>
    <w:tmpl w:val="6D5E1ADE"/>
    <w:lvl w:ilvl="0" w:tplc="0F9E9776">
      <w:numFmt w:val="bullet"/>
      <w:lvlText w:val="-"/>
      <w:lvlJc w:val="left"/>
      <w:pPr>
        <w:ind w:left="780" w:hanging="360"/>
      </w:pPr>
      <w:rPr>
        <w:rFonts w:ascii="Times New Roman" w:eastAsia="Arial Unicode MS" w:hAnsi="Times New Roman" w:cs="Times New Roman" w:hint="default"/>
      </w:rPr>
    </w:lvl>
    <w:lvl w:ilvl="1" w:tplc="0F9E9776">
      <w:numFmt w:val="bullet"/>
      <w:lvlText w:val="-"/>
      <w:lvlJc w:val="left"/>
      <w:pPr>
        <w:ind w:left="1500" w:hanging="360"/>
      </w:pPr>
      <w:rPr>
        <w:rFonts w:ascii="Times New Roman" w:eastAsia="Arial Unicode MS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50773B63"/>
    <w:multiLevelType w:val="hybridMultilevel"/>
    <w:tmpl w:val="07D249B6"/>
    <w:lvl w:ilvl="0" w:tplc="0F9E9776">
      <w:numFmt w:val="bullet"/>
      <w:lvlText w:val="-"/>
      <w:lvlJc w:val="left"/>
      <w:pPr>
        <w:ind w:left="502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>
    <w:nsid w:val="56A677D0"/>
    <w:multiLevelType w:val="hybridMultilevel"/>
    <w:tmpl w:val="FE64010A"/>
    <w:lvl w:ilvl="0" w:tplc="14BA9820">
      <w:start w:val="26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8647F1"/>
    <w:multiLevelType w:val="hybridMultilevel"/>
    <w:tmpl w:val="7938F70E"/>
    <w:lvl w:ilvl="0" w:tplc="0C10FE22">
      <w:start w:val="26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145B47"/>
    <w:multiLevelType w:val="hybridMultilevel"/>
    <w:tmpl w:val="D4987438"/>
    <w:lvl w:ilvl="0" w:tplc="0F9E9776">
      <w:numFmt w:val="bullet"/>
      <w:lvlText w:val="-"/>
      <w:lvlJc w:val="left"/>
      <w:pPr>
        <w:ind w:left="502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6C8E5C26"/>
    <w:multiLevelType w:val="hybridMultilevel"/>
    <w:tmpl w:val="E49CF354"/>
    <w:lvl w:ilvl="0" w:tplc="04050017">
      <w:start w:val="1"/>
      <w:numFmt w:val="lowerLetter"/>
      <w:lvlText w:val="%1)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6D53568A"/>
    <w:multiLevelType w:val="hybridMultilevel"/>
    <w:tmpl w:val="D8E4522C"/>
    <w:lvl w:ilvl="0" w:tplc="30B888B4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2D3241"/>
    <w:multiLevelType w:val="hybridMultilevel"/>
    <w:tmpl w:val="30FCBB34"/>
    <w:lvl w:ilvl="0" w:tplc="0C10FE22">
      <w:start w:val="26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D112B9"/>
    <w:multiLevelType w:val="hybridMultilevel"/>
    <w:tmpl w:val="8C24DE74"/>
    <w:lvl w:ilvl="0" w:tplc="88B8926A">
      <w:numFmt w:val="bullet"/>
      <w:lvlText w:val="-"/>
      <w:lvlJc w:val="left"/>
      <w:pPr>
        <w:ind w:left="502" w:hanging="360"/>
      </w:pPr>
      <w:rPr>
        <w:rFonts w:ascii="Trebuchet MS" w:eastAsia="Times New Roman" w:hAnsi="Trebuchet M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662D42"/>
    <w:multiLevelType w:val="hybridMultilevel"/>
    <w:tmpl w:val="653081E0"/>
    <w:lvl w:ilvl="0" w:tplc="9AD8001A">
      <w:numFmt w:val="bullet"/>
      <w:lvlText w:val="-"/>
      <w:lvlJc w:val="left"/>
      <w:pPr>
        <w:ind w:left="502" w:hanging="360"/>
      </w:pPr>
      <w:rPr>
        <w:rFonts w:ascii="Times New Roman" w:eastAsia="Arial Unicode MS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7"/>
  </w:num>
  <w:num w:numId="14">
    <w:abstractNumId w:val="33"/>
  </w:num>
  <w:num w:numId="15">
    <w:abstractNumId w:val="32"/>
  </w:num>
  <w:num w:numId="16">
    <w:abstractNumId w:val="26"/>
  </w:num>
  <w:num w:numId="17">
    <w:abstractNumId w:val="27"/>
  </w:num>
  <w:num w:numId="18">
    <w:abstractNumId w:val="13"/>
  </w:num>
  <w:num w:numId="19">
    <w:abstractNumId w:val="16"/>
  </w:num>
  <w:num w:numId="2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1">
    <w:abstractNumId w:val="23"/>
  </w:num>
  <w:num w:numId="22">
    <w:abstractNumId w:val="40"/>
  </w:num>
  <w:num w:numId="23">
    <w:abstractNumId w:val="28"/>
  </w:num>
  <w:num w:numId="24">
    <w:abstractNumId w:val="14"/>
  </w:num>
  <w:num w:numId="25">
    <w:abstractNumId w:val="12"/>
  </w:num>
  <w:num w:numId="26">
    <w:abstractNumId w:val="38"/>
  </w:num>
  <w:num w:numId="27">
    <w:abstractNumId w:val="11"/>
  </w:num>
  <w:num w:numId="28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9">
    <w:abstractNumId w:val="20"/>
  </w:num>
  <w:num w:numId="30">
    <w:abstractNumId w:val="19"/>
  </w:num>
  <w:num w:numId="31">
    <w:abstractNumId w:val="18"/>
  </w:num>
  <w:num w:numId="32">
    <w:abstractNumId w:val="30"/>
  </w:num>
  <w:num w:numId="33">
    <w:abstractNumId w:val="36"/>
  </w:num>
  <w:num w:numId="34">
    <w:abstractNumId w:val="35"/>
  </w:num>
  <w:num w:numId="35">
    <w:abstractNumId w:val="42"/>
  </w:num>
  <w:num w:numId="36">
    <w:abstractNumId w:val="39"/>
  </w:num>
  <w:num w:numId="37">
    <w:abstractNumId w:val="22"/>
  </w:num>
  <w:num w:numId="38">
    <w:abstractNumId w:val="21"/>
  </w:num>
  <w:num w:numId="39">
    <w:abstractNumId w:val="34"/>
  </w:num>
  <w:num w:numId="40">
    <w:abstractNumId w:val="29"/>
  </w:num>
  <w:num w:numId="41">
    <w:abstractNumId w:val="31"/>
  </w:num>
  <w:num w:numId="42">
    <w:abstractNumId w:val="24"/>
  </w:num>
  <w:num w:numId="43">
    <w:abstractNumId w:val="37"/>
  </w:num>
  <w:num w:numId="4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en-U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oNotHyphenateCaps/>
  <w:evenAndOddHeaders/>
  <w:drawingGridHorizontalSpacing w:val="120"/>
  <w:drawingGridVerticalSpacing w:val="187"/>
  <w:displayHorizontalDrawingGridEvery w:val="0"/>
  <w:displayVerticalDrawingGridEvery w:val="0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0,0,0,0"/>
      <o:colormru v:ext="edit" colors="#135da1,#c2c2ad,#663,#628002,#e6e6de,#c59d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CD0"/>
    <w:rsid w:val="00001500"/>
    <w:rsid w:val="000021FB"/>
    <w:rsid w:val="00005823"/>
    <w:rsid w:val="00006848"/>
    <w:rsid w:val="000068D1"/>
    <w:rsid w:val="000144D7"/>
    <w:rsid w:val="00014EA9"/>
    <w:rsid w:val="00014F40"/>
    <w:rsid w:val="00014FA3"/>
    <w:rsid w:val="00015987"/>
    <w:rsid w:val="0001641D"/>
    <w:rsid w:val="0001654C"/>
    <w:rsid w:val="0002082D"/>
    <w:rsid w:val="000209D4"/>
    <w:rsid w:val="00021EB3"/>
    <w:rsid w:val="0002280B"/>
    <w:rsid w:val="00031B37"/>
    <w:rsid w:val="00032929"/>
    <w:rsid w:val="00033425"/>
    <w:rsid w:val="000337EB"/>
    <w:rsid w:val="00035322"/>
    <w:rsid w:val="00042ADF"/>
    <w:rsid w:val="000436AF"/>
    <w:rsid w:val="00047970"/>
    <w:rsid w:val="00050610"/>
    <w:rsid w:val="00050D5B"/>
    <w:rsid w:val="00052D03"/>
    <w:rsid w:val="00053788"/>
    <w:rsid w:val="00053F30"/>
    <w:rsid w:val="00054DD9"/>
    <w:rsid w:val="00055BE4"/>
    <w:rsid w:val="00055CA3"/>
    <w:rsid w:val="00056FB5"/>
    <w:rsid w:val="0005744B"/>
    <w:rsid w:val="00061042"/>
    <w:rsid w:val="00061834"/>
    <w:rsid w:val="000626CF"/>
    <w:rsid w:val="0006397F"/>
    <w:rsid w:val="000639B1"/>
    <w:rsid w:val="00064570"/>
    <w:rsid w:val="00065714"/>
    <w:rsid w:val="00071D3C"/>
    <w:rsid w:val="00071FCD"/>
    <w:rsid w:val="000738C4"/>
    <w:rsid w:val="000751A0"/>
    <w:rsid w:val="00083BFB"/>
    <w:rsid w:val="00085D16"/>
    <w:rsid w:val="00086734"/>
    <w:rsid w:val="00087EF0"/>
    <w:rsid w:val="0009346F"/>
    <w:rsid w:val="000946FD"/>
    <w:rsid w:val="000A1B36"/>
    <w:rsid w:val="000A2D53"/>
    <w:rsid w:val="000A3787"/>
    <w:rsid w:val="000A3FF4"/>
    <w:rsid w:val="000A61EC"/>
    <w:rsid w:val="000A6572"/>
    <w:rsid w:val="000B49FE"/>
    <w:rsid w:val="000C1AB1"/>
    <w:rsid w:val="000C3543"/>
    <w:rsid w:val="000C600A"/>
    <w:rsid w:val="000C6154"/>
    <w:rsid w:val="000D0121"/>
    <w:rsid w:val="000D0D42"/>
    <w:rsid w:val="000D1ECC"/>
    <w:rsid w:val="000D5F9F"/>
    <w:rsid w:val="000E1589"/>
    <w:rsid w:val="000E32BD"/>
    <w:rsid w:val="000E3744"/>
    <w:rsid w:val="000E3EAD"/>
    <w:rsid w:val="000E542D"/>
    <w:rsid w:val="000E7C7C"/>
    <w:rsid w:val="000F3A13"/>
    <w:rsid w:val="000F646F"/>
    <w:rsid w:val="000F686B"/>
    <w:rsid w:val="000F7435"/>
    <w:rsid w:val="000F76EF"/>
    <w:rsid w:val="000F7D22"/>
    <w:rsid w:val="000F7E91"/>
    <w:rsid w:val="0010070B"/>
    <w:rsid w:val="0010248D"/>
    <w:rsid w:val="001029A5"/>
    <w:rsid w:val="00103067"/>
    <w:rsid w:val="00103BCA"/>
    <w:rsid w:val="00106245"/>
    <w:rsid w:val="0011000B"/>
    <w:rsid w:val="001104B0"/>
    <w:rsid w:val="00110C9D"/>
    <w:rsid w:val="00111CDF"/>
    <w:rsid w:val="00112972"/>
    <w:rsid w:val="00116342"/>
    <w:rsid w:val="00120857"/>
    <w:rsid w:val="00120E61"/>
    <w:rsid w:val="00121ED3"/>
    <w:rsid w:val="001223C8"/>
    <w:rsid w:val="00122950"/>
    <w:rsid w:val="00123340"/>
    <w:rsid w:val="00127393"/>
    <w:rsid w:val="00134B10"/>
    <w:rsid w:val="0013574C"/>
    <w:rsid w:val="00137266"/>
    <w:rsid w:val="001439C3"/>
    <w:rsid w:val="00145C22"/>
    <w:rsid w:val="00146E19"/>
    <w:rsid w:val="00154248"/>
    <w:rsid w:val="00155627"/>
    <w:rsid w:val="00156467"/>
    <w:rsid w:val="001601C5"/>
    <w:rsid w:val="00164EE1"/>
    <w:rsid w:val="00165FFE"/>
    <w:rsid w:val="00167339"/>
    <w:rsid w:val="00174F98"/>
    <w:rsid w:val="001837BD"/>
    <w:rsid w:val="00183ACB"/>
    <w:rsid w:val="0018446E"/>
    <w:rsid w:val="001872A3"/>
    <w:rsid w:val="00187B99"/>
    <w:rsid w:val="001949AD"/>
    <w:rsid w:val="00194E15"/>
    <w:rsid w:val="00196747"/>
    <w:rsid w:val="00197AF3"/>
    <w:rsid w:val="001A1BA7"/>
    <w:rsid w:val="001A5B82"/>
    <w:rsid w:val="001A745C"/>
    <w:rsid w:val="001A791C"/>
    <w:rsid w:val="001A7D95"/>
    <w:rsid w:val="001A7E12"/>
    <w:rsid w:val="001B215A"/>
    <w:rsid w:val="001B46B0"/>
    <w:rsid w:val="001B66FA"/>
    <w:rsid w:val="001B7C97"/>
    <w:rsid w:val="001B7DF6"/>
    <w:rsid w:val="001C3F8D"/>
    <w:rsid w:val="001C7A83"/>
    <w:rsid w:val="001D2466"/>
    <w:rsid w:val="001D6779"/>
    <w:rsid w:val="001D7C64"/>
    <w:rsid w:val="001E0459"/>
    <w:rsid w:val="001E0D6F"/>
    <w:rsid w:val="001F2727"/>
    <w:rsid w:val="001F27BA"/>
    <w:rsid w:val="001F2ECC"/>
    <w:rsid w:val="001F637A"/>
    <w:rsid w:val="001F7B02"/>
    <w:rsid w:val="00201E10"/>
    <w:rsid w:val="00202928"/>
    <w:rsid w:val="00202FBA"/>
    <w:rsid w:val="002030AB"/>
    <w:rsid w:val="0020413A"/>
    <w:rsid w:val="00205A07"/>
    <w:rsid w:val="002101FB"/>
    <w:rsid w:val="00211113"/>
    <w:rsid w:val="00213DB3"/>
    <w:rsid w:val="0021403D"/>
    <w:rsid w:val="00214D47"/>
    <w:rsid w:val="002153DC"/>
    <w:rsid w:val="002154A8"/>
    <w:rsid w:val="00215570"/>
    <w:rsid w:val="00216435"/>
    <w:rsid w:val="002165FA"/>
    <w:rsid w:val="00226F86"/>
    <w:rsid w:val="00230081"/>
    <w:rsid w:val="00231132"/>
    <w:rsid w:val="00236358"/>
    <w:rsid w:val="0023728E"/>
    <w:rsid w:val="00237ADD"/>
    <w:rsid w:val="00241A8B"/>
    <w:rsid w:val="002423EA"/>
    <w:rsid w:val="002453E8"/>
    <w:rsid w:val="00254F6D"/>
    <w:rsid w:val="0025527F"/>
    <w:rsid w:val="00256E90"/>
    <w:rsid w:val="00261810"/>
    <w:rsid w:val="002626F3"/>
    <w:rsid w:val="0026279B"/>
    <w:rsid w:val="0026331E"/>
    <w:rsid w:val="00263829"/>
    <w:rsid w:val="00263A4D"/>
    <w:rsid w:val="00265F82"/>
    <w:rsid w:val="002706E8"/>
    <w:rsid w:val="0027148B"/>
    <w:rsid w:val="00272F4D"/>
    <w:rsid w:val="00274BD5"/>
    <w:rsid w:val="002763FE"/>
    <w:rsid w:val="002766FB"/>
    <w:rsid w:val="00276E28"/>
    <w:rsid w:val="002779F9"/>
    <w:rsid w:val="00283537"/>
    <w:rsid w:val="0028371B"/>
    <w:rsid w:val="00286F28"/>
    <w:rsid w:val="00287438"/>
    <w:rsid w:val="00287E93"/>
    <w:rsid w:val="00293096"/>
    <w:rsid w:val="00293104"/>
    <w:rsid w:val="00295651"/>
    <w:rsid w:val="00297BB7"/>
    <w:rsid w:val="002A1141"/>
    <w:rsid w:val="002A5867"/>
    <w:rsid w:val="002A6BB3"/>
    <w:rsid w:val="002B3A5E"/>
    <w:rsid w:val="002B41E3"/>
    <w:rsid w:val="002B5885"/>
    <w:rsid w:val="002B5CD8"/>
    <w:rsid w:val="002C0AC8"/>
    <w:rsid w:val="002C0D0E"/>
    <w:rsid w:val="002C1E91"/>
    <w:rsid w:val="002C35F7"/>
    <w:rsid w:val="002D0D79"/>
    <w:rsid w:val="002D0DC6"/>
    <w:rsid w:val="002D5043"/>
    <w:rsid w:val="002E0428"/>
    <w:rsid w:val="002E09A3"/>
    <w:rsid w:val="002E10C6"/>
    <w:rsid w:val="002E132B"/>
    <w:rsid w:val="002E328B"/>
    <w:rsid w:val="002E4AD5"/>
    <w:rsid w:val="002E7397"/>
    <w:rsid w:val="002F151C"/>
    <w:rsid w:val="002F3B56"/>
    <w:rsid w:val="002F3BBC"/>
    <w:rsid w:val="0030180D"/>
    <w:rsid w:val="00302238"/>
    <w:rsid w:val="00302881"/>
    <w:rsid w:val="00304EEB"/>
    <w:rsid w:val="00305C1B"/>
    <w:rsid w:val="00313658"/>
    <w:rsid w:val="00314535"/>
    <w:rsid w:val="00314DF2"/>
    <w:rsid w:val="0031712C"/>
    <w:rsid w:val="003201BB"/>
    <w:rsid w:val="00320DB4"/>
    <w:rsid w:val="00322B12"/>
    <w:rsid w:val="00324084"/>
    <w:rsid w:val="00325FD1"/>
    <w:rsid w:val="0033013F"/>
    <w:rsid w:val="00332F11"/>
    <w:rsid w:val="00333E59"/>
    <w:rsid w:val="0033589D"/>
    <w:rsid w:val="00336BD1"/>
    <w:rsid w:val="00341B9B"/>
    <w:rsid w:val="00350464"/>
    <w:rsid w:val="003509DB"/>
    <w:rsid w:val="00353109"/>
    <w:rsid w:val="003537B7"/>
    <w:rsid w:val="0035495A"/>
    <w:rsid w:val="00354D82"/>
    <w:rsid w:val="00355479"/>
    <w:rsid w:val="00360C79"/>
    <w:rsid w:val="003613EE"/>
    <w:rsid w:val="00365E98"/>
    <w:rsid w:val="00366726"/>
    <w:rsid w:val="00366DD0"/>
    <w:rsid w:val="00367A2D"/>
    <w:rsid w:val="00367DEE"/>
    <w:rsid w:val="00370E54"/>
    <w:rsid w:val="003716DC"/>
    <w:rsid w:val="00374F35"/>
    <w:rsid w:val="0037621C"/>
    <w:rsid w:val="003763D1"/>
    <w:rsid w:val="00380B5D"/>
    <w:rsid w:val="00381B0B"/>
    <w:rsid w:val="00383259"/>
    <w:rsid w:val="00384189"/>
    <w:rsid w:val="00386752"/>
    <w:rsid w:val="0039031E"/>
    <w:rsid w:val="003921E2"/>
    <w:rsid w:val="00392423"/>
    <w:rsid w:val="00395111"/>
    <w:rsid w:val="00395D83"/>
    <w:rsid w:val="0039673F"/>
    <w:rsid w:val="003A5127"/>
    <w:rsid w:val="003B2D60"/>
    <w:rsid w:val="003B4CC2"/>
    <w:rsid w:val="003B6A17"/>
    <w:rsid w:val="003C1001"/>
    <w:rsid w:val="003C1043"/>
    <w:rsid w:val="003C7321"/>
    <w:rsid w:val="003D061E"/>
    <w:rsid w:val="003D2259"/>
    <w:rsid w:val="003D2501"/>
    <w:rsid w:val="003D64D4"/>
    <w:rsid w:val="003E3699"/>
    <w:rsid w:val="003E3F69"/>
    <w:rsid w:val="003E6F28"/>
    <w:rsid w:val="003F0446"/>
    <w:rsid w:val="003F0C0B"/>
    <w:rsid w:val="003F1443"/>
    <w:rsid w:val="003F31E4"/>
    <w:rsid w:val="003F3C46"/>
    <w:rsid w:val="003F7902"/>
    <w:rsid w:val="00401B54"/>
    <w:rsid w:val="00402C09"/>
    <w:rsid w:val="0040485F"/>
    <w:rsid w:val="004049FC"/>
    <w:rsid w:val="00404D78"/>
    <w:rsid w:val="00413806"/>
    <w:rsid w:val="00414D66"/>
    <w:rsid w:val="00415DAF"/>
    <w:rsid w:val="00420AB7"/>
    <w:rsid w:val="004218F6"/>
    <w:rsid w:val="0042445F"/>
    <w:rsid w:val="00424A9E"/>
    <w:rsid w:val="00424DC8"/>
    <w:rsid w:val="0043005A"/>
    <w:rsid w:val="004313B4"/>
    <w:rsid w:val="00436BC2"/>
    <w:rsid w:val="004429B1"/>
    <w:rsid w:val="00444D94"/>
    <w:rsid w:val="004451EF"/>
    <w:rsid w:val="0044561E"/>
    <w:rsid w:val="00451AF7"/>
    <w:rsid w:val="004520B5"/>
    <w:rsid w:val="00457291"/>
    <w:rsid w:val="004575CB"/>
    <w:rsid w:val="0046360B"/>
    <w:rsid w:val="004636A0"/>
    <w:rsid w:val="00465ACA"/>
    <w:rsid w:val="00471D18"/>
    <w:rsid w:val="004738AC"/>
    <w:rsid w:val="004759B9"/>
    <w:rsid w:val="00476564"/>
    <w:rsid w:val="00476C7F"/>
    <w:rsid w:val="00476EA1"/>
    <w:rsid w:val="00483F51"/>
    <w:rsid w:val="00485237"/>
    <w:rsid w:val="004858E4"/>
    <w:rsid w:val="00485F68"/>
    <w:rsid w:val="0048742E"/>
    <w:rsid w:val="004877E8"/>
    <w:rsid w:val="004918AE"/>
    <w:rsid w:val="0049198E"/>
    <w:rsid w:val="004933E6"/>
    <w:rsid w:val="004945BE"/>
    <w:rsid w:val="00495598"/>
    <w:rsid w:val="00495C8A"/>
    <w:rsid w:val="00495D15"/>
    <w:rsid w:val="00497174"/>
    <w:rsid w:val="004973B1"/>
    <w:rsid w:val="004A4802"/>
    <w:rsid w:val="004A5AD2"/>
    <w:rsid w:val="004B09B9"/>
    <w:rsid w:val="004B4A48"/>
    <w:rsid w:val="004B623B"/>
    <w:rsid w:val="004C1825"/>
    <w:rsid w:val="004C2B53"/>
    <w:rsid w:val="004C57D6"/>
    <w:rsid w:val="004C6E04"/>
    <w:rsid w:val="004C70C1"/>
    <w:rsid w:val="004C7D66"/>
    <w:rsid w:val="004D3A41"/>
    <w:rsid w:val="004D4266"/>
    <w:rsid w:val="004E23F2"/>
    <w:rsid w:val="004E35B5"/>
    <w:rsid w:val="004E3745"/>
    <w:rsid w:val="004F1252"/>
    <w:rsid w:val="004F40E1"/>
    <w:rsid w:val="004F4F91"/>
    <w:rsid w:val="004F5B0E"/>
    <w:rsid w:val="004F6717"/>
    <w:rsid w:val="005010EC"/>
    <w:rsid w:val="0050208A"/>
    <w:rsid w:val="00502127"/>
    <w:rsid w:val="005021E6"/>
    <w:rsid w:val="0050249F"/>
    <w:rsid w:val="00502650"/>
    <w:rsid w:val="00503D17"/>
    <w:rsid w:val="005066B1"/>
    <w:rsid w:val="005072B4"/>
    <w:rsid w:val="00507AD8"/>
    <w:rsid w:val="00510234"/>
    <w:rsid w:val="00511508"/>
    <w:rsid w:val="00511DCB"/>
    <w:rsid w:val="005146DF"/>
    <w:rsid w:val="0051670B"/>
    <w:rsid w:val="00516F08"/>
    <w:rsid w:val="005209A0"/>
    <w:rsid w:val="00520C7A"/>
    <w:rsid w:val="00522B7C"/>
    <w:rsid w:val="00523C90"/>
    <w:rsid w:val="00524D41"/>
    <w:rsid w:val="00524F83"/>
    <w:rsid w:val="005251B7"/>
    <w:rsid w:val="005264F6"/>
    <w:rsid w:val="005274FA"/>
    <w:rsid w:val="00527F88"/>
    <w:rsid w:val="00530A59"/>
    <w:rsid w:val="00530CC4"/>
    <w:rsid w:val="00532C8A"/>
    <w:rsid w:val="00536308"/>
    <w:rsid w:val="005364F6"/>
    <w:rsid w:val="00536C98"/>
    <w:rsid w:val="00540A02"/>
    <w:rsid w:val="00543464"/>
    <w:rsid w:val="00543943"/>
    <w:rsid w:val="005449FB"/>
    <w:rsid w:val="0054558F"/>
    <w:rsid w:val="0054568A"/>
    <w:rsid w:val="005473D7"/>
    <w:rsid w:val="005479F5"/>
    <w:rsid w:val="005503D3"/>
    <w:rsid w:val="00550D7F"/>
    <w:rsid w:val="005510FB"/>
    <w:rsid w:val="005518C2"/>
    <w:rsid w:val="005520F0"/>
    <w:rsid w:val="00553D49"/>
    <w:rsid w:val="005561C4"/>
    <w:rsid w:val="00556221"/>
    <w:rsid w:val="00557F55"/>
    <w:rsid w:val="0056091B"/>
    <w:rsid w:val="00561710"/>
    <w:rsid w:val="00561B9D"/>
    <w:rsid w:val="005641C3"/>
    <w:rsid w:val="00564E62"/>
    <w:rsid w:val="00565D2F"/>
    <w:rsid w:val="00570C2D"/>
    <w:rsid w:val="005717A9"/>
    <w:rsid w:val="00572106"/>
    <w:rsid w:val="00572DDE"/>
    <w:rsid w:val="00574533"/>
    <w:rsid w:val="00574B7F"/>
    <w:rsid w:val="00577767"/>
    <w:rsid w:val="00583AD5"/>
    <w:rsid w:val="00586D46"/>
    <w:rsid w:val="005879FA"/>
    <w:rsid w:val="00591188"/>
    <w:rsid w:val="00594903"/>
    <w:rsid w:val="00594B10"/>
    <w:rsid w:val="00594B59"/>
    <w:rsid w:val="00595324"/>
    <w:rsid w:val="005977E6"/>
    <w:rsid w:val="005A0482"/>
    <w:rsid w:val="005A09B2"/>
    <w:rsid w:val="005A0B78"/>
    <w:rsid w:val="005A0DAC"/>
    <w:rsid w:val="005A1501"/>
    <w:rsid w:val="005A1871"/>
    <w:rsid w:val="005A20FE"/>
    <w:rsid w:val="005A213C"/>
    <w:rsid w:val="005A26A0"/>
    <w:rsid w:val="005A3AF1"/>
    <w:rsid w:val="005A55EA"/>
    <w:rsid w:val="005B58D3"/>
    <w:rsid w:val="005B617D"/>
    <w:rsid w:val="005B638A"/>
    <w:rsid w:val="005B75A4"/>
    <w:rsid w:val="005B7866"/>
    <w:rsid w:val="005C0F20"/>
    <w:rsid w:val="005C2269"/>
    <w:rsid w:val="005C494E"/>
    <w:rsid w:val="005C7C65"/>
    <w:rsid w:val="005D260C"/>
    <w:rsid w:val="005D386E"/>
    <w:rsid w:val="005D52A1"/>
    <w:rsid w:val="005D5B14"/>
    <w:rsid w:val="005D65DA"/>
    <w:rsid w:val="005D6665"/>
    <w:rsid w:val="005E3B2D"/>
    <w:rsid w:val="005E7172"/>
    <w:rsid w:val="005F3844"/>
    <w:rsid w:val="0060229A"/>
    <w:rsid w:val="00602B77"/>
    <w:rsid w:val="0060438D"/>
    <w:rsid w:val="00606BC6"/>
    <w:rsid w:val="00615D8B"/>
    <w:rsid w:val="00615E89"/>
    <w:rsid w:val="0061714B"/>
    <w:rsid w:val="00620B3D"/>
    <w:rsid w:val="00622B00"/>
    <w:rsid w:val="0062678E"/>
    <w:rsid w:val="0062707A"/>
    <w:rsid w:val="00631E5C"/>
    <w:rsid w:val="00634520"/>
    <w:rsid w:val="0063541D"/>
    <w:rsid w:val="0063557F"/>
    <w:rsid w:val="0063723D"/>
    <w:rsid w:val="00642162"/>
    <w:rsid w:val="00643ACC"/>
    <w:rsid w:val="006448D4"/>
    <w:rsid w:val="006550EC"/>
    <w:rsid w:val="00656323"/>
    <w:rsid w:val="0065778D"/>
    <w:rsid w:val="00661F04"/>
    <w:rsid w:val="00662728"/>
    <w:rsid w:val="00663FF1"/>
    <w:rsid w:val="00665B31"/>
    <w:rsid w:val="00672A9A"/>
    <w:rsid w:val="00673E3F"/>
    <w:rsid w:val="00677268"/>
    <w:rsid w:val="006800CB"/>
    <w:rsid w:val="00682FB0"/>
    <w:rsid w:val="006839B6"/>
    <w:rsid w:val="00684815"/>
    <w:rsid w:val="006855FD"/>
    <w:rsid w:val="006856FF"/>
    <w:rsid w:val="00685F8D"/>
    <w:rsid w:val="00687176"/>
    <w:rsid w:val="00687965"/>
    <w:rsid w:val="00690E40"/>
    <w:rsid w:val="006917AD"/>
    <w:rsid w:val="00693CA4"/>
    <w:rsid w:val="006976AF"/>
    <w:rsid w:val="006A0C4D"/>
    <w:rsid w:val="006A421A"/>
    <w:rsid w:val="006A6075"/>
    <w:rsid w:val="006A6191"/>
    <w:rsid w:val="006A668A"/>
    <w:rsid w:val="006B0694"/>
    <w:rsid w:val="006B1BB5"/>
    <w:rsid w:val="006B3A7D"/>
    <w:rsid w:val="006B405C"/>
    <w:rsid w:val="006B4E69"/>
    <w:rsid w:val="006B6BA5"/>
    <w:rsid w:val="006B6EE6"/>
    <w:rsid w:val="006B71A0"/>
    <w:rsid w:val="006B7F1A"/>
    <w:rsid w:val="006C08EB"/>
    <w:rsid w:val="006C1F51"/>
    <w:rsid w:val="006C24A3"/>
    <w:rsid w:val="006C5B98"/>
    <w:rsid w:val="006C6F4E"/>
    <w:rsid w:val="006C7815"/>
    <w:rsid w:val="006D025D"/>
    <w:rsid w:val="006D0C64"/>
    <w:rsid w:val="006D208E"/>
    <w:rsid w:val="006D2232"/>
    <w:rsid w:val="006D34DD"/>
    <w:rsid w:val="006D64B2"/>
    <w:rsid w:val="006D66F2"/>
    <w:rsid w:val="006D683D"/>
    <w:rsid w:val="006E0451"/>
    <w:rsid w:val="006E07B3"/>
    <w:rsid w:val="006E29F9"/>
    <w:rsid w:val="006E68AB"/>
    <w:rsid w:val="006F2599"/>
    <w:rsid w:val="006F29F3"/>
    <w:rsid w:val="006F45ED"/>
    <w:rsid w:val="006F4EEB"/>
    <w:rsid w:val="006F52BC"/>
    <w:rsid w:val="006F6F04"/>
    <w:rsid w:val="006F7614"/>
    <w:rsid w:val="007011AA"/>
    <w:rsid w:val="00703F31"/>
    <w:rsid w:val="00706EAB"/>
    <w:rsid w:val="00710035"/>
    <w:rsid w:val="00714B4C"/>
    <w:rsid w:val="00715F54"/>
    <w:rsid w:val="007160A5"/>
    <w:rsid w:val="0071656D"/>
    <w:rsid w:val="0072168E"/>
    <w:rsid w:val="00724279"/>
    <w:rsid w:val="007252DD"/>
    <w:rsid w:val="00726554"/>
    <w:rsid w:val="00735466"/>
    <w:rsid w:val="00736959"/>
    <w:rsid w:val="00736B43"/>
    <w:rsid w:val="00741A65"/>
    <w:rsid w:val="00742715"/>
    <w:rsid w:val="007447D4"/>
    <w:rsid w:val="0074682C"/>
    <w:rsid w:val="00747DDF"/>
    <w:rsid w:val="0075130E"/>
    <w:rsid w:val="00754F9A"/>
    <w:rsid w:val="00755B54"/>
    <w:rsid w:val="00756005"/>
    <w:rsid w:val="00757F41"/>
    <w:rsid w:val="00763B43"/>
    <w:rsid w:val="00764F13"/>
    <w:rsid w:val="00766F6C"/>
    <w:rsid w:val="00767133"/>
    <w:rsid w:val="00770EE3"/>
    <w:rsid w:val="00774901"/>
    <w:rsid w:val="00776509"/>
    <w:rsid w:val="0078080B"/>
    <w:rsid w:val="00780B99"/>
    <w:rsid w:val="00782BB7"/>
    <w:rsid w:val="007843CC"/>
    <w:rsid w:val="00784ABD"/>
    <w:rsid w:val="00785BAB"/>
    <w:rsid w:val="00790E41"/>
    <w:rsid w:val="007920BC"/>
    <w:rsid w:val="007929A1"/>
    <w:rsid w:val="007937C1"/>
    <w:rsid w:val="007A0300"/>
    <w:rsid w:val="007A20A4"/>
    <w:rsid w:val="007A2EF4"/>
    <w:rsid w:val="007A3A68"/>
    <w:rsid w:val="007A42EB"/>
    <w:rsid w:val="007A4AD4"/>
    <w:rsid w:val="007A633C"/>
    <w:rsid w:val="007A6607"/>
    <w:rsid w:val="007A6666"/>
    <w:rsid w:val="007A68AF"/>
    <w:rsid w:val="007B09DB"/>
    <w:rsid w:val="007B18B8"/>
    <w:rsid w:val="007C0F90"/>
    <w:rsid w:val="007C1D8E"/>
    <w:rsid w:val="007C7111"/>
    <w:rsid w:val="007D0437"/>
    <w:rsid w:val="007D064E"/>
    <w:rsid w:val="007D08D4"/>
    <w:rsid w:val="007D3A2E"/>
    <w:rsid w:val="007D3F73"/>
    <w:rsid w:val="007D445A"/>
    <w:rsid w:val="007D7929"/>
    <w:rsid w:val="007E31DA"/>
    <w:rsid w:val="007E4DF0"/>
    <w:rsid w:val="007E64DD"/>
    <w:rsid w:val="007E6A26"/>
    <w:rsid w:val="007E73DB"/>
    <w:rsid w:val="007E756F"/>
    <w:rsid w:val="007F3608"/>
    <w:rsid w:val="007F364D"/>
    <w:rsid w:val="007F44B6"/>
    <w:rsid w:val="008031EA"/>
    <w:rsid w:val="00804146"/>
    <w:rsid w:val="00806BF3"/>
    <w:rsid w:val="00807873"/>
    <w:rsid w:val="00815D82"/>
    <w:rsid w:val="008170E6"/>
    <w:rsid w:val="00817663"/>
    <w:rsid w:val="00820F35"/>
    <w:rsid w:val="0082200E"/>
    <w:rsid w:val="00823331"/>
    <w:rsid w:val="0082400E"/>
    <w:rsid w:val="00824829"/>
    <w:rsid w:val="00826058"/>
    <w:rsid w:val="0083259B"/>
    <w:rsid w:val="008330E2"/>
    <w:rsid w:val="008333A1"/>
    <w:rsid w:val="0083341F"/>
    <w:rsid w:val="00834B67"/>
    <w:rsid w:val="00835775"/>
    <w:rsid w:val="008444E5"/>
    <w:rsid w:val="00844DD8"/>
    <w:rsid w:val="00847DFF"/>
    <w:rsid w:val="00850318"/>
    <w:rsid w:val="00852651"/>
    <w:rsid w:val="008553D5"/>
    <w:rsid w:val="0085574A"/>
    <w:rsid w:val="00861F18"/>
    <w:rsid w:val="008622E9"/>
    <w:rsid w:val="00862456"/>
    <w:rsid w:val="008626BC"/>
    <w:rsid w:val="0086446A"/>
    <w:rsid w:val="008666AF"/>
    <w:rsid w:val="0087079B"/>
    <w:rsid w:val="00871F40"/>
    <w:rsid w:val="00873E87"/>
    <w:rsid w:val="008755A0"/>
    <w:rsid w:val="0088253B"/>
    <w:rsid w:val="0088682E"/>
    <w:rsid w:val="0088697B"/>
    <w:rsid w:val="00887826"/>
    <w:rsid w:val="00890561"/>
    <w:rsid w:val="0089095B"/>
    <w:rsid w:val="008918EE"/>
    <w:rsid w:val="00896781"/>
    <w:rsid w:val="008971A4"/>
    <w:rsid w:val="008A03A5"/>
    <w:rsid w:val="008A2746"/>
    <w:rsid w:val="008A2EED"/>
    <w:rsid w:val="008A2F01"/>
    <w:rsid w:val="008B1C7E"/>
    <w:rsid w:val="008B343C"/>
    <w:rsid w:val="008B41EC"/>
    <w:rsid w:val="008B5178"/>
    <w:rsid w:val="008B7ED1"/>
    <w:rsid w:val="008C00C1"/>
    <w:rsid w:val="008C0136"/>
    <w:rsid w:val="008C20C1"/>
    <w:rsid w:val="008C2EFA"/>
    <w:rsid w:val="008C4975"/>
    <w:rsid w:val="008C4F86"/>
    <w:rsid w:val="008C4FAC"/>
    <w:rsid w:val="008C6FAD"/>
    <w:rsid w:val="008C76C6"/>
    <w:rsid w:val="008D10E9"/>
    <w:rsid w:val="008D1470"/>
    <w:rsid w:val="008D25E8"/>
    <w:rsid w:val="008D2631"/>
    <w:rsid w:val="008D389F"/>
    <w:rsid w:val="008D4743"/>
    <w:rsid w:val="008D5295"/>
    <w:rsid w:val="008E3237"/>
    <w:rsid w:val="008E4D76"/>
    <w:rsid w:val="008F0BFB"/>
    <w:rsid w:val="008F3F7B"/>
    <w:rsid w:val="008F42B5"/>
    <w:rsid w:val="008F5881"/>
    <w:rsid w:val="008F7675"/>
    <w:rsid w:val="008F7B5C"/>
    <w:rsid w:val="0090592E"/>
    <w:rsid w:val="009064CA"/>
    <w:rsid w:val="00911CD0"/>
    <w:rsid w:val="0091415E"/>
    <w:rsid w:val="00915907"/>
    <w:rsid w:val="009207CF"/>
    <w:rsid w:val="00923132"/>
    <w:rsid w:val="0092340B"/>
    <w:rsid w:val="00930247"/>
    <w:rsid w:val="00930E91"/>
    <w:rsid w:val="0093165E"/>
    <w:rsid w:val="009316B0"/>
    <w:rsid w:val="00934936"/>
    <w:rsid w:val="009372EF"/>
    <w:rsid w:val="00937E7E"/>
    <w:rsid w:val="009405FD"/>
    <w:rsid w:val="00942529"/>
    <w:rsid w:val="009426FD"/>
    <w:rsid w:val="009434FB"/>
    <w:rsid w:val="00945DE9"/>
    <w:rsid w:val="00946141"/>
    <w:rsid w:val="00947CC5"/>
    <w:rsid w:val="00951CF3"/>
    <w:rsid w:val="009557E9"/>
    <w:rsid w:val="00955F87"/>
    <w:rsid w:val="00961921"/>
    <w:rsid w:val="00961BE6"/>
    <w:rsid w:val="00962DBF"/>
    <w:rsid w:val="00967D03"/>
    <w:rsid w:val="00970919"/>
    <w:rsid w:val="009729BB"/>
    <w:rsid w:val="00974098"/>
    <w:rsid w:val="0097645D"/>
    <w:rsid w:val="00986D35"/>
    <w:rsid w:val="00987945"/>
    <w:rsid w:val="00987CA2"/>
    <w:rsid w:val="009916DB"/>
    <w:rsid w:val="00992223"/>
    <w:rsid w:val="00993767"/>
    <w:rsid w:val="00994503"/>
    <w:rsid w:val="00995643"/>
    <w:rsid w:val="009A0F07"/>
    <w:rsid w:val="009A3959"/>
    <w:rsid w:val="009A4EA4"/>
    <w:rsid w:val="009A798E"/>
    <w:rsid w:val="009B088F"/>
    <w:rsid w:val="009B1B14"/>
    <w:rsid w:val="009B1BCB"/>
    <w:rsid w:val="009B2BDE"/>
    <w:rsid w:val="009B3CB2"/>
    <w:rsid w:val="009B4FAF"/>
    <w:rsid w:val="009B549B"/>
    <w:rsid w:val="009C1EF9"/>
    <w:rsid w:val="009C1FD3"/>
    <w:rsid w:val="009C3441"/>
    <w:rsid w:val="009C376A"/>
    <w:rsid w:val="009C4C67"/>
    <w:rsid w:val="009C5B3B"/>
    <w:rsid w:val="009D206A"/>
    <w:rsid w:val="009D4169"/>
    <w:rsid w:val="009D51A5"/>
    <w:rsid w:val="009D764E"/>
    <w:rsid w:val="009E04A5"/>
    <w:rsid w:val="009E0A8B"/>
    <w:rsid w:val="009E2904"/>
    <w:rsid w:val="009E3245"/>
    <w:rsid w:val="009E591D"/>
    <w:rsid w:val="009E6AD6"/>
    <w:rsid w:val="009F080A"/>
    <w:rsid w:val="009F3365"/>
    <w:rsid w:val="009F5947"/>
    <w:rsid w:val="009F6CAA"/>
    <w:rsid w:val="009F7CC9"/>
    <w:rsid w:val="009F7EC6"/>
    <w:rsid w:val="009F7F16"/>
    <w:rsid w:val="00A0421F"/>
    <w:rsid w:val="00A1008D"/>
    <w:rsid w:val="00A10211"/>
    <w:rsid w:val="00A10ACF"/>
    <w:rsid w:val="00A113D5"/>
    <w:rsid w:val="00A2146B"/>
    <w:rsid w:val="00A21EF9"/>
    <w:rsid w:val="00A22904"/>
    <w:rsid w:val="00A24915"/>
    <w:rsid w:val="00A26311"/>
    <w:rsid w:val="00A30C28"/>
    <w:rsid w:val="00A34507"/>
    <w:rsid w:val="00A360C1"/>
    <w:rsid w:val="00A41041"/>
    <w:rsid w:val="00A41671"/>
    <w:rsid w:val="00A431C5"/>
    <w:rsid w:val="00A44B25"/>
    <w:rsid w:val="00A44CBD"/>
    <w:rsid w:val="00A45879"/>
    <w:rsid w:val="00A47813"/>
    <w:rsid w:val="00A53299"/>
    <w:rsid w:val="00A54C25"/>
    <w:rsid w:val="00A5532E"/>
    <w:rsid w:val="00A60968"/>
    <w:rsid w:val="00A620A8"/>
    <w:rsid w:val="00A63226"/>
    <w:rsid w:val="00A63D96"/>
    <w:rsid w:val="00A67484"/>
    <w:rsid w:val="00A71ED9"/>
    <w:rsid w:val="00A735AB"/>
    <w:rsid w:val="00A748D7"/>
    <w:rsid w:val="00A76B6E"/>
    <w:rsid w:val="00A81E84"/>
    <w:rsid w:val="00A9235F"/>
    <w:rsid w:val="00A92CD3"/>
    <w:rsid w:val="00A93769"/>
    <w:rsid w:val="00A95078"/>
    <w:rsid w:val="00A958A7"/>
    <w:rsid w:val="00A96247"/>
    <w:rsid w:val="00A96930"/>
    <w:rsid w:val="00A96F33"/>
    <w:rsid w:val="00A9797D"/>
    <w:rsid w:val="00AA01A9"/>
    <w:rsid w:val="00AA2618"/>
    <w:rsid w:val="00AA7E95"/>
    <w:rsid w:val="00AB0AE6"/>
    <w:rsid w:val="00AB0BD8"/>
    <w:rsid w:val="00AB27D9"/>
    <w:rsid w:val="00AB517C"/>
    <w:rsid w:val="00AC0DFF"/>
    <w:rsid w:val="00AC3A79"/>
    <w:rsid w:val="00AC649D"/>
    <w:rsid w:val="00AC6A7E"/>
    <w:rsid w:val="00AC7ED8"/>
    <w:rsid w:val="00AD09D1"/>
    <w:rsid w:val="00AD228B"/>
    <w:rsid w:val="00AD2FAA"/>
    <w:rsid w:val="00AD310F"/>
    <w:rsid w:val="00AD39F3"/>
    <w:rsid w:val="00AD5A9F"/>
    <w:rsid w:val="00AD7865"/>
    <w:rsid w:val="00AE16FA"/>
    <w:rsid w:val="00AE1941"/>
    <w:rsid w:val="00AE2F55"/>
    <w:rsid w:val="00AE31B5"/>
    <w:rsid w:val="00AE3686"/>
    <w:rsid w:val="00AE41BA"/>
    <w:rsid w:val="00AE48AD"/>
    <w:rsid w:val="00AE67FA"/>
    <w:rsid w:val="00AF06F8"/>
    <w:rsid w:val="00AF129C"/>
    <w:rsid w:val="00AF159E"/>
    <w:rsid w:val="00AF2BB0"/>
    <w:rsid w:val="00AF2E04"/>
    <w:rsid w:val="00AF4CFB"/>
    <w:rsid w:val="00AF59EE"/>
    <w:rsid w:val="00AF62E7"/>
    <w:rsid w:val="00AF69CE"/>
    <w:rsid w:val="00AF6D4A"/>
    <w:rsid w:val="00B05108"/>
    <w:rsid w:val="00B05E88"/>
    <w:rsid w:val="00B11126"/>
    <w:rsid w:val="00B150F7"/>
    <w:rsid w:val="00B1799D"/>
    <w:rsid w:val="00B20268"/>
    <w:rsid w:val="00B20925"/>
    <w:rsid w:val="00B20F69"/>
    <w:rsid w:val="00B21D7A"/>
    <w:rsid w:val="00B2316D"/>
    <w:rsid w:val="00B23EFC"/>
    <w:rsid w:val="00B30F0B"/>
    <w:rsid w:val="00B32AA3"/>
    <w:rsid w:val="00B34902"/>
    <w:rsid w:val="00B46408"/>
    <w:rsid w:val="00B4791D"/>
    <w:rsid w:val="00B50396"/>
    <w:rsid w:val="00B5286C"/>
    <w:rsid w:val="00B5369B"/>
    <w:rsid w:val="00B53F53"/>
    <w:rsid w:val="00B550A8"/>
    <w:rsid w:val="00B55CE6"/>
    <w:rsid w:val="00B56137"/>
    <w:rsid w:val="00B576DF"/>
    <w:rsid w:val="00B60690"/>
    <w:rsid w:val="00B627A2"/>
    <w:rsid w:val="00B63367"/>
    <w:rsid w:val="00B63EAC"/>
    <w:rsid w:val="00B64A42"/>
    <w:rsid w:val="00B66138"/>
    <w:rsid w:val="00B663EC"/>
    <w:rsid w:val="00B712BC"/>
    <w:rsid w:val="00B7204C"/>
    <w:rsid w:val="00B73112"/>
    <w:rsid w:val="00B7406F"/>
    <w:rsid w:val="00B75A5B"/>
    <w:rsid w:val="00B75F8F"/>
    <w:rsid w:val="00B767FE"/>
    <w:rsid w:val="00B77921"/>
    <w:rsid w:val="00B80315"/>
    <w:rsid w:val="00B81308"/>
    <w:rsid w:val="00B816E4"/>
    <w:rsid w:val="00B82AC0"/>
    <w:rsid w:val="00B83AED"/>
    <w:rsid w:val="00B84F40"/>
    <w:rsid w:val="00B86142"/>
    <w:rsid w:val="00B86F94"/>
    <w:rsid w:val="00B9120E"/>
    <w:rsid w:val="00B9147E"/>
    <w:rsid w:val="00B91F1A"/>
    <w:rsid w:val="00B926DA"/>
    <w:rsid w:val="00B941BA"/>
    <w:rsid w:val="00B943A6"/>
    <w:rsid w:val="00B95837"/>
    <w:rsid w:val="00B96370"/>
    <w:rsid w:val="00B96CBE"/>
    <w:rsid w:val="00B96D00"/>
    <w:rsid w:val="00B96DF7"/>
    <w:rsid w:val="00BA06EC"/>
    <w:rsid w:val="00BA5BEC"/>
    <w:rsid w:val="00BA6838"/>
    <w:rsid w:val="00BA7BC9"/>
    <w:rsid w:val="00BA7E32"/>
    <w:rsid w:val="00BB0E33"/>
    <w:rsid w:val="00BB3219"/>
    <w:rsid w:val="00BB3ADC"/>
    <w:rsid w:val="00BB3BE2"/>
    <w:rsid w:val="00BB4261"/>
    <w:rsid w:val="00BB58E3"/>
    <w:rsid w:val="00BB7A6F"/>
    <w:rsid w:val="00BC0C8E"/>
    <w:rsid w:val="00BC27E6"/>
    <w:rsid w:val="00BC6D92"/>
    <w:rsid w:val="00BC7818"/>
    <w:rsid w:val="00BD02E1"/>
    <w:rsid w:val="00BD2E5E"/>
    <w:rsid w:val="00BD460C"/>
    <w:rsid w:val="00BD6320"/>
    <w:rsid w:val="00BD6E35"/>
    <w:rsid w:val="00BE2546"/>
    <w:rsid w:val="00BE4164"/>
    <w:rsid w:val="00BE419C"/>
    <w:rsid w:val="00BE49E1"/>
    <w:rsid w:val="00BE6522"/>
    <w:rsid w:val="00BF01B6"/>
    <w:rsid w:val="00BF5411"/>
    <w:rsid w:val="00C000A7"/>
    <w:rsid w:val="00C008B8"/>
    <w:rsid w:val="00C01424"/>
    <w:rsid w:val="00C026EC"/>
    <w:rsid w:val="00C02AF5"/>
    <w:rsid w:val="00C03F03"/>
    <w:rsid w:val="00C056C8"/>
    <w:rsid w:val="00C109F3"/>
    <w:rsid w:val="00C117F0"/>
    <w:rsid w:val="00C1448B"/>
    <w:rsid w:val="00C16489"/>
    <w:rsid w:val="00C203BC"/>
    <w:rsid w:val="00C20734"/>
    <w:rsid w:val="00C2194D"/>
    <w:rsid w:val="00C234AB"/>
    <w:rsid w:val="00C2500A"/>
    <w:rsid w:val="00C269B6"/>
    <w:rsid w:val="00C26C97"/>
    <w:rsid w:val="00C26FEA"/>
    <w:rsid w:val="00C27B07"/>
    <w:rsid w:val="00C31D61"/>
    <w:rsid w:val="00C33252"/>
    <w:rsid w:val="00C3577D"/>
    <w:rsid w:val="00C36745"/>
    <w:rsid w:val="00C37CEB"/>
    <w:rsid w:val="00C42667"/>
    <w:rsid w:val="00C42B25"/>
    <w:rsid w:val="00C42D69"/>
    <w:rsid w:val="00C43877"/>
    <w:rsid w:val="00C44C5C"/>
    <w:rsid w:val="00C451F3"/>
    <w:rsid w:val="00C45CB8"/>
    <w:rsid w:val="00C47B55"/>
    <w:rsid w:val="00C5283A"/>
    <w:rsid w:val="00C528F3"/>
    <w:rsid w:val="00C52E3E"/>
    <w:rsid w:val="00C55809"/>
    <w:rsid w:val="00C608E4"/>
    <w:rsid w:val="00C61F75"/>
    <w:rsid w:val="00C644EA"/>
    <w:rsid w:val="00C6512E"/>
    <w:rsid w:val="00C657ED"/>
    <w:rsid w:val="00C70D4A"/>
    <w:rsid w:val="00C70F2D"/>
    <w:rsid w:val="00C711D8"/>
    <w:rsid w:val="00C74003"/>
    <w:rsid w:val="00C7673C"/>
    <w:rsid w:val="00C806AA"/>
    <w:rsid w:val="00C80EA0"/>
    <w:rsid w:val="00C80EC0"/>
    <w:rsid w:val="00C82669"/>
    <w:rsid w:val="00C82772"/>
    <w:rsid w:val="00C82D07"/>
    <w:rsid w:val="00C8491D"/>
    <w:rsid w:val="00C91844"/>
    <w:rsid w:val="00C932AF"/>
    <w:rsid w:val="00C93CC0"/>
    <w:rsid w:val="00C94166"/>
    <w:rsid w:val="00C94221"/>
    <w:rsid w:val="00C96D87"/>
    <w:rsid w:val="00CA0D4D"/>
    <w:rsid w:val="00CA19DC"/>
    <w:rsid w:val="00CA2AC1"/>
    <w:rsid w:val="00CA2CCC"/>
    <w:rsid w:val="00CA485E"/>
    <w:rsid w:val="00CA55BC"/>
    <w:rsid w:val="00CA6100"/>
    <w:rsid w:val="00CA7184"/>
    <w:rsid w:val="00CB21C0"/>
    <w:rsid w:val="00CB2D15"/>
    <w:rsid w:val="00CB3663"/>
    <w:rsid w:val="00CB6072"/>
    <w:rsid w:val="00CB735A"/>
    <w:rsid w:val="00CB73B4"/>
    <w:rsid w:val="00CB7833"/>
    <w:rsid w:val="00CB7A0A"/>
    <w:rsid w:val="00CC0C24"/>
    <w:rsid w:val="00CC1410"/>
    <w:rsid w:val="00CC39A1"/>
    <w:rsid w:val="00CD0415"/>
    <w:rsid w:val="00CD0444"/>
    <w:rsid w:val="00CD0E6F"/>
    <w:rsid w:val="00CD11F8"/>
    <w:rsid w:val="00CD1D25"/>
    <w:rsid w:val="00CD2701"/>
    <w:rsid w:val="00CD52C4"/>
    <w:rsid w:val="00CD6491"/>
    <w:rsid w:val="00CE3E3A"/>
    <w:rsid w:val="00CE470C"/>
    <w:rsid w:val="00CE5A11"/>
    <w:rsid w:val="00CE60B5"/>
    <w:rsid w:val="00CE656E"/>
    <w:rsid w:val="00CE6C4F"/>
    <w:rsid w:val="00CE6DE9"/>
    <w:rsid w:val="00CF0110"/>
    <w:rsid w:val="00CF0DD2"/>
    <w:rsid w:val="00CF1950"/>
    <w:rsid w:val="00CF19A2"/>
    <w:rsid w:val="00CF5761"/>
    <w:rsid w:val="00D00679"/>
    <w:rsid w:val="00D049C9"/>
    <w:rsid w:val="00D04D17"/>
    <w:rsid w:val="00D056CC"/>
    <w:rsid w:val="00D07184"/>
    <w:rsid w:val="00D07AD8"/>
    <w:rsid w:val="00D11B33"/>
    <w:rsid w:val="00D132F7"/>
    <w:rsid w:val="00D162E1"/>
    <w:rsid w:val="00D168F1"/>
    <w:rsid w:val="00D16BC2"/>
    <w:rsid w:val="00D23E70"/>
    <w:rsid w:val="00D25084"/>
    <w:rsid w:val="00D30F25"/>
    <w:rsid w:val="00D33014"/>
    <w:rsid w:val="00D33132"/>
    <w:rsid w:val="00D339D7"/>
    <w:rsid w:val="00D34292"/>
    <w:rsid w:val="00D34DA3"/>
    <w:rsid w:val="00D351B7"/>
    <w:rsid w:val="00D3758A"/>
    <w:rsid w:val="00D37B9B"/>
    <w:rsid w:val="00D4001C"/>
    <w:rsid w:val="00D422CE"/>
    <w:rsid w:val="00D4291D"/>
    <w:rsid w:val="00D43A14"/>
    <w:rsid w:val="00D4434B"/>
    <w:rsid w:val="00D46E79"/>
    <w:rsid w:val="00D47234"/>
    <w:rsid w:val="00D47297"/>
    <w:rsid w:val="00D527BF"/>
    <w:rsid w:val="00D52E28"/>
    <w:rsid w:val="00D561B4"/>
    <w:rsid w:val="00D56330"/>
    <w:rsid w:val="00D56C67"/>
    <w:rsid w:val="00D61A05"/>
    <w:rsid w:val="00D61EC5"/>
    <w:rsid w:val="00D659BE"/>
    <w:rsid w:val="00D66A53"/>
    <w:rsid w:val="00D706A6"/>
    <w:rsid w:val="00D72017"/>
    <w:rsid w:val="00D76371"/>
    <w:rsid w:val="00D775C8"/>
    <w:rsid w:val="00D77B5F"/>
    <w:rsid w:val="00D81230"/>
    <w:rsid w:val="00D81D75"/>
    <w:rsid w:val="00D83FF1"/>
    <w:rsid w:val="00D874EE"/>
    <w:rsid w:val="00D87802"/>
    <w:rsid w:val="00D87DA6"/>
    <w:rsid w:val="00D90F96"/>
    <w:rsid w:val="00D93FCF"/>
    <w:rsid w:val="00D94148"/>
    <w:rsid w:val="00DA138C"/>
    <w:rsid w:val="00DA176B"/>
    <w:rsid w:val="00DA468A"/>
    <w:rsid w:val="00DA4AC8"/>
    <w:rsid w:val="00DA5A75"/>
    <w:rsid w:val="00DA7773"/>
    <w:rsid w:val="00DA7D12"/>
    <w:rsid w:val="00DB1B93"/>
    <w:rsid w:val="00DB2D94"/>
    <w:rsid w:val="00DB4BB1"/>
    <w:rsid w:val="00DB6599"/>
    <w:rsid w:val="00DB684C"/>
    <w:rsid w:val="00DB6E58"/>
    <w:rsid w:val="00DC024E"/>
    <w:rsid w:val="00DC0B66"/>
    <w:rsid w:val="00DC266F"/>
    <w:rsid w:val="00DC3DBB"/>
    <w:rsid w:val="00DC6311"/>
    <w:rsid w:val="00DD0E90"/>
    <w:rsid w:val="00DD4437"/>
    <w:rsid w:val="00DD45D3"/>
    <w:rsid w:val="00DE0689"/>
    <w:rsid w:val="00DE1ADA"/>
    <w:rsid w:val="00DE1C91"/>
    <w:rsid w:val="00DE3ACB"/>
    <w:rsid w:val="00DE4A64"/>
    <w:rsid w:val="00DE4AA0"/>
    <w:rsid w:val="00DE68B8"/>
    <w:rsid w:val="00DE76EC"/>
    <w:rsid w:val="00DE7814"/>
    <w:rsid w:val="00DF0453"/>
    <w:rsid w:val="00DF23AA"/>
    <w:rsid w:val="00DF2741"/>
    <w:rsid w:val="00DF2C7E"/>
    <w:rsid w:val="00DF3187"/>
    <w:rsid w:val="00DF3915"/>
    <w:rsid w:val="00DF5470"/>
    <w:rsid w:val="00DF589E"/>
    <w:rsid w:val="00DF65A0"/>
    <w:rsid w:val="00DF6E37"/>
    <w:rsid w:val="00DF7446"/>
    <w:rsid w:val="00DF754D"/>
    <w:rsid w:val="00E012D7"/>
    <w:rsid w:val="00E029FE"/>
    <w:rsid w:val="00E07576"/>
    <w:rsid w:val="00E10009"/>
    <w:rsid w:val="00E128F1"/>
    <w:rsid w:val="00E145AD"/>
    <w:rsid w:val="00E15C04"/>
    <w:rsid w:val="00E172AA"/>
    <w:rsid w:val="00E175DA"/>
    <w:rsid w:val="00E176E1"/>
    <w:rsid w:val="00E17DD2"/>
    <w:rsid w:val="00E27353"/>
    <w:rsid w:val="00E27DB6"/>
    <w:rsid w:val="00E33453"/>
    <w:rsid w:val="00E334B3"/>
    <w:rsid w:val="00E336A0"/>
    <w:rsid w:val="00E33E6B"/>
    <w:rsid w:val="00E36889"/>
    <w:rsid w:val="00E376D2"/>
    <w:rsid w:val="00E378C6"/>
    <w:rsid w:val="00E378CE"/>
    <w:rsid w:val="00E46644"/>
    <w:rsid w:val="00E504D2"/>
    <w:rsid w:val="00E518B9"/>
    <w:rsid w:val="00E51F57"/>
    <w:rsid w:val="00E52FD3"/>
    <w:rsid w:val="00E533F1"/>
    <w:rsid w:val="00E5384B"/>
    <w:rsid w:val="00E54CD3"/>
    <w:rsid w:val="00E5502A"/>
    <w:rsid w:val="00E56E2D"/>
    <w:rsid w:val="00E6058B"/>
    <w:rsid w:val="00E61B13"/>
    <w:rsid w:val="00E6519C"/>
    <w:rsid w:val="00E65CCA"/>
    <w:rsid w:val="00E6695C"/>
    <w:rsid w:val="00E725CD"/>
    <w:rsid w:val="00E734F9"/>
    <w:rsid w:val="00E7488E"/>
    <w:rsid w:val="00E74D31"/>
    <w:rsid w:val="00E76A98"/>
    <w:rsid w:val="00E779A8"/>
    <w:rsid w:val="00E804C1"/>
    <w:rsid w:val="00E8566B"/>
    <w:rsid w:val="00E865B6"/>
    <w:rsid w:val="00E871F3"/>
    <w:rsid w:val="00E879F7"/>
    <w:rsid w:val="00E9092B"/>
    <w:rsid w:val="00E90D56"/>
    <w:rsid w:val="00E939EA"/>
    <w:rsid w:val="00E950E8"/>
    <w:rsid w:val="00E95ABE"/>
    <w:rsid w:val="00E96D9D"/>
    <w:rsid w:val="00E9712D"/>
    <w:rsid w:val="00E972C0"/>
    <w:rsid w:val="00E9783E"/>
    <w:rsid w:val="00EA29C1"/>
    <w:rsid w:val="00EA31CE"/>
    <w:rsid w:val="00EA3932"/>
    <w:rsid w:val="00EA4B8A"/>
    <w:rsid w:val="00EA579B"/>
    <w:rsid w:val="00EA7D47"/>
    <w:rsid w:val="00EB1150"/>
    <w:rsid w:val="00EB1D81"/>
    <w:rsid w:val="00EB2FCB"/>
    <w:rsid w:val="00EB319C"/>
    <w:rsid w:val="00EB3CCA"/>
    <w:rsid w:val="00EB519C"/>
    <w:rsid w:val="00EC3FEA"/>
    <w:rsid w:val="00ED1268"/>
    <w:rsid w:val="00ED17B5"/>
    <w:rsid w:val="00ED21C2"/>
    <w:rsid w:val="00ED2390"/>
    <w:rsid w:val="00ED366A"/>
    <w:rsid w:val="00ED3A0F"/>
    <w:rsid w:val="00ED5346"/>
    <w:rsid w:val="00ED5B76"/>
    <w:rsid w:val="00ED6295"/>
    <w:rsid w:val="00ED6678"/>
    <w:rsid w:val="00ED702C"/>
    <w:rsid w:val="00EE2ED9"/>
    <w:rsid w:val="00EE3EC1"/>
    <w:rsid w:val="00EE706F"/>
    <w:rsid w:val="00EE71E8"/>
    <w:rsid w:val="00EF0613"/>
    <w:rsid w:val="00EF20C9"/>
    <w:rsid w:val="00EF4D38"/>
    <w:rsid w:val="00EF5A7B"/>
    <w:rsid w:val="00EF6A04"/>
    <w:rsid w:val="00EF7C54"/>
    <w:rsid w:val="00F027F2"/>
    <w:rsid w:val="00F03E70"/>
    <w:rsid w:val="00F04F1F"/>
    <w:rsid w:val="00F0658A"/>
    <w:rsid w:val="00F06BFA"/>
    <w:rsid w:val="00F071E7"/>
    <w:rsid w:val="00F14421"/>
    <w:rsid w:val="00F14AB9"/>
    <w:rsid w:val="00F2054C"/>
    <w:rsid w:val="00F2465D"/>
    <w:rsid w:val="00F25578"/>
    <w:rsid w:val="00F2558E"/>
    <w:rsid w:val="00F25E6A"/>
    <w:rsid w:val="00F26E81"/>
    <w:rsid w:val="00F27931"/>
    <w:rsid w:val="00F27C09"/>
    <w:rsid w:val="00F30EB2"/>
    <w:rsid w:val="00F340E7"/>
    <w:rsid w:val="00F36C39"/>
    <w:rsid w:val="00F402B7"/>
    <w:rsid w:val="00F40606"/>
    <w:rsid w:val="00F44CA0"/>
    <w:rsid w:val="00F460C3"/>
    <w:rsid w:val="00F46A3B"/>
    <w:rsid w:val="00F46FF1"/>
    <w:rsid w:val="00F47EC6"/>
    <w:rsid w:val="00F50041"/>
    <w:rsid w:val="00F5163D"/>
    <w:rsid w:val="00F52043"/>
    <w:rsid w:val="00F526BB"/>
    <w:rsid w:val="00F52A84"/>
    <w:rsid w:val="00F531FF"/>
    <w:rsid w:val="00F53814"/>
    <w:rsid w:val="00F56586"/>
    <w:rsid w:val="00F566EA"/>
    <w:rsid w:val="00F56992"/>
    <w:rsid w:val="00F570DB"/>
    <w:rsid w:val="00F57278"/>
    <w:rsid w:val="00F60C14"/>
    <w:rsid w:val="00F62759"/>
    <w:rsid w:val="00F66709"/>
    <w:rsid w:val="00F67668"/>
    <w:rsid w:val="00F67D53"/>
    <w:rsid w:val="00F75C5E"/>
    <w:rsid w:val="00F76658"/>
    <w:rsid w:val="00F80526"/>
    <w:rsid w:val="00F869FF"/>
    <w:rsid w:val="00F90669"/>
    <w:rsid w:val="00F918B6"/>
    <w:rsid w:val="00F929C7"/>
    <w:rsid w:val="00F93CBC"/>
    <w:rsid w:val="00FA12DB"/>
    <w:rsid w:val="00FA28AA"/>
    <w:rsid w:val="00FA3847"/>
    <w:rsid w:val="00FA41A6"/>
    <w:rsid w:val="00FA5032"/>
    <w:rsid w:val="00FB2ADF"/>
    <w:rsid w:val="00FB2E72"/>
    <w:rsid w:val="00FB2ED1"/>
    <w:rsid w:val="00FB4041"/>
    <w:rsid w:val="00FB4E5E"/>
    <w:rsid w:val="00FC0C73"/>
    <w:rsid w:val="00FC20AD"/>
    <w:rsid w:val="00FC51CB"/>
    <w:rsid w:val="00FC56C6"/>
    <w:rsid w:val="00FD0E7C"/>
    <w:rsid w:val="00FD1B38"/>
    <w:rsid w:val="00FD2167"/>
    <w:rsid w:val="00FD26D3"/>
    <w:rsid w:val="00FE75ED"/>
    <w:rsid w:val="00FF0E91"/>
    <w:rsid w:val="00FF2966"/>
    <w:rsid w:val="00FF68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  <v:textbox inset="0,0,0,0"/>
      <o:colormru v:ext="edit" colors="#135da1,#c2c2ad,#663,#628002,#e6e6de,#c59d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cs-CZ" w:eastAsia="cs-CZ" w:bidi="ar-SA"/>
      </w:rPr>
    </w:rPrDefault>
    <w:pPrDefault>
      <w:pPr>
        <w:spacing w:line="300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6DD0"/>
    <w:rPr>
      <w:rFonts w:ascii="Trebuchet MS" w:eastAsia="Times New Roman" w:hAnsi="Trebuchet MS"/>
      <w:sz w:val="24"/>
      <w:szCs w:val="24"/>
      <w:lang w:val="en-US" w:eastAsia="en-US"/>
    </w:rPr>
  </w:style>
  <w:style w:type="paragraph" w:styleId="Nadpis1">
    <w:name w:val="heading 1"/>
    <w:basedOn w:val="Normln"/>
    <w:next w:val="Normln"/>
    <w:link w:val="Nadpis1Char"/>
    <w:qFormat/>
    <w:rsid w:val="003C7321"/>
    <w:pPr>
      <w:keepNext/>
      <w:outlineLvl w:val="0"/>
    </w:pPr>
    <w:rPr>
      <w:rFonts w:ascii="Lucida Sans Unicode" w:hAnsi="Lucida Sans Unicode" w:cs="Lucida Sans Unicode"/>
      <w:sz w:val="36"/>
      <w:szCs w:val="36"/>
    </w:rPr>
  </w:style>
  <w:style w:type="paragraph" w:styleId="Nadpis2">
    <w:name w:val="heading 2"/>
    <w:basedOn w:val="Normln"/>
    <w:next w:val="Normln"/>
    <w:link w:val="Nadpis2Char"/>
    <w:qFormat/>
    <w:rsid w:val="003C7321"/>
    <w:pPr>
      <w:keepNext/>
      <w:spacing w:after="40"/>
      <w:outlineLvl w:val="1"/>
    </w:pPr>
    <w:rPr>
      <w:rFonts w:ascii="Lucida Sans Unicode" w:hAnsi="Lucida Sans Unicode" w:cs="Lucida Sans Unicode"/>
      <w:sz w:val="28"/>
      <w:szCs w:val="32"/>
    </w:rPr>
  </w:style>
  <w:style w:type="paragraph" w:styleId="Nadpis3">
    <w:name w:val="heading 3"/>
    <w:next w:val="Normln"/>
    <w:qFormat/>
    <w:rsid w:val="003C7321"/>
    <w:pPr>
      <w:spacing w:after="180"/>
      <w:outlineLvl w:val="2"/>
    </w:pPr>
    <w:rPr>
      <w:rFonts w:ascii="Lucida Sans Unicode" w:eastAsia="Times New Roman" w:hAnsi="Lucida Sans Unicode" w:cs="Lucida Sans Unicode"/>
      <w:b/>
      <w:smallCaps/>
      <w:sz w:val="24"/>
      <w:szCs w:val="24"/>
      <w:lang w:val="en-US" w:eastAsia="en-US"/>
    </w:rPr>
  </w:style>
  <w:style w:type="paragraph" w:styleId="Nadpis4">
    <w:name w:val="heading 4"/>
    <w:basedOn w:val="Normln"/>
    <w:next w:val="Normln"/>
    <w:qFormat/>
    <w:rsid w:val="00213DB3"/>
    <w:pPr>
      <w:keepNext/>
      <w:outlineLvl w:val="3"/>
    </w:pPr>
    <w:rPr>
      <w:rFonts w:ascii="Palatino" w:hAnsi="Palatino"/>
    </w:rPr>
  </w:style>
  <w:style w:type="paragraph" w:styleId="Nadpis5">
    <w:name w:val="heading 5"/>
    <w:basedOn w:val="Normln"/>
    <w:next w:val="Normln"/>
    <w:qFormat/>
    <w:rsid w:val="00F44CA0"/>
    <w:pPr>
      <w:jc w:val="center"/>
      <w:outlineLvl w:val="4"/>
    </w:pPr>
    <w:rPr>
      <w:rFonts w:ascii="Lucida Sans Unicode" w:hAnsi="Lucida Sans Unicode" w:cs="Lucida Sans Unicode"/>
      <w:b/>
      <w:color w:val="666633"/>
      <w:sz w:val="18"/>
    </w:rPr>
  </w:style>
  <w:style w:type="paragraph" w:styleId="Nadpis6">
    <w:name w:val="heading 6"/>
    <w:basedOn w:val="Normln"/>
    <w:next w:val="Normln"/>
    <w:qFormat/>
    <w:rsid w:val="006A421A"/>
    <w:pPr>
      <w:keepNext/>
      <w:outlineLvl w:val="5"/>
    </w:pPr>
    <w:rPr>
      <w:i/>
      <w:color w:val="666633"/>
      <w:sz w:val="18"/>
      <w:szCs w:val="18"/>
    </w:rPr>
  </w:style>
  <w:style w:type="paragraph" w:styleId="Nadpis9">
    <w:name w:val="heading 9"/>
    <w:aliases w:val="Rubriky"/>
    <w:basedOn w:val="Normln"/>
    <w:next w:val="Normln"/>
    <w:link w:val="Nadpis9Char"/>
    <w:qFormat/>
    <w:rsid w:val="00677268"/>
    <w:pPr>
      <w:keepNext/>
      <w:outlineLvl w:val="8"/>
    </w:pPr>
    <w:rPr>
      <w:b/>
      <w:i/>
      <w:color w:val="FFFFFF" w:themeColor="background1"/>
      <w:sz w:val="32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911CD0"/>
    <w:rPr>
      <w:color w:val="0000FF"/>
      <w:u w:val="single"/>
    </w:rPr>
  </w:style>
  <w:style w:type="paragraph" w:styleId="Zkladntext">
    <w:name w:val="Body Text"/>
    <w:basedOn w:val="Normln"/>
    <w:link w:val="ZkladntextChar"/>
    <w:rsid w:val="00E33E6B"/>
    <w:pPr>
      <w:spacing w:after="300" w:line="300" w:lineRule="exact"/>
    </w:pPr>
    <w:rPr>
      <w:rFonts w:ascii="Lucida Sans Unicode" w:hAnsi="Lucida Sans Unicode" w:cs="Lucida Sans Unicode"/>
      <w:sz w:val="20"/>
    </w:rPr>
  </w:style>
  <w:style w:type="paragraph" w:styleId="Zkladntextodsazen">
    <w:name w:val="Body Text Indent"/>
    <w:basedOn w:val="Normln"/>
    <w:rsid w:val="006A421A"/>
    <w:pPr>
      <w:tabs>
        <w:tab w:val="right" w:pos="4464"/>
      </w:tabs>
      <w:spacing w:after="40"/>
    </w:pPr>
    <w:rPr>
      <w:color w:val="666633"/>
      <w:sz w:val="16"/>
      <w:szCs w:val="16"/>
    </w:rPr>
  </w:style>
  <w:style w:type="paragraph" w:customStyle="1" w:styleId="CaptionText">
    <w:name w:val="Caption Text"/>
    <w:basedOn w:val="Normln"/>
    <w:rsid w:val="00847DFF"/>
    <w:pPr>
      <w:spacing w:line="240" w:lineRule="atLeast"/>
    </w:pPr>
    <w:rPr>
      <w:rFonts w:ascii="Lucida Sans Unicode" w:hAnsi="Lucida Sans Unicode" w:cs="Lucida Sans Unicode"/>
      <w:i/>
      <w:color w:val="666633"/>
      <w:sz w:val="16"/>
      <w:szCs w:val="16"/>
    </w:rPr>
  </w:style>
  <w:style w:type="paragraph" w:customStyle="1" w:styleId="PullQuote">
    <w:name w:val="Pull Quote"/>
    <w:basedOn w:val="CaptionText"/>
    <w:rsid w:val="00E51F57"/>
    <w:pPr>
      <w:spacing w:line="360" w:lineRule="atLeast"/>
      <w:jc w:val="center"/>
    </w:pPr>
    <w:rPr>
      <w:sz w:val="24"/>
    </w:rPr>
  </w:style>
  <w:style w:type="paragraph" w:customStyle="1" w:styleId="Masthead">
    <w:name w:val="Masthead"/>
    <w:basedOn w:val="Nadpis1"/>
    <w:rsid w:val="009E591D"/>
    <w:rPr>
      <w:rFonts w:ascii="Century Gothic" w:hAnsi="Century Gothic"/>
      <w:b/>
      <w:smallCaps/>
      <w:color w:val="C2C2AD"/>
      <w:spacing w:val="44"/>
      <w:sz w:val="104"/>
      <w:szCs w:val="104"/>
    </w:rPr>
  </w:style>
  <w:style w:type="paragraph" w:customStyle="1" w:styleId="CompanyInfo">
    <w:name w:val="Company Info"/>
    <w:basedOn w:val="Normln"/>
    <w:rsid w:val="00F44CA0"/>
    <w:pPr>
      <w:spacing w:after="180"/>
      <w:jc w:val="center"/>
    </w:pPr>
    <w:rPr>
      <w:rFonts w:ascii="Lucida Sans Unicode" w:hAnsi="Lucida Sans Unicode" w:cs="Lucida Sans Unicode"/>
      <w:sz w:val="18"/>
    </w:rPr>
  </w:style>
  <w:style w:type="paragraph" w:customStyle="1" w:styleId="Graphic">
    <w:name w:val="Graphic"/>
    <w:basedOn w:val="Normln"/>
    <w:rsid w:val="00A1008D"/>
    <w:pPr>
      <w:jc w:val="center"/>
    </w:pPr>
  </w:style>
  <w:style w:type="character" w:customStyle="1" w:styleId="ZkladntextChar">
    <w:name w:val="Základní text Char"/>
    <w:basedOn w:val="Standardnpsmoodstavce"/>
    <w:link w:val="Zkladntext"/>
    <w:rsid w:val="00E33E6B"/>
    <w:rPr>
      <w:rFonts w:ascii="Lucida Sans Unicode" w:hAnsi="Lucida Sans Unicode" w:cs="Lucida Sans Unicode"/>
      <w:lang w:val="en-US" w:eastAsia="en-US" w:bidi="ar-SA"/>
    </w:rPr>
  </w:style>
  <w:style w:type="paragraph" w:customStyle="1" w:styleId="Motto">
    <w:name w:val="Motto"/>
    <w:basedOn w:val="Normln"/>
    <w:rsid w:val="00591188"/>
    <w:rPr>
      <w:rFonts w:ascii="Lucida Sans Unicode" w:hAnsi="Lucida Sans Unicode" w:cs="Lucida Sans Unicode"/>
      <w:b/>
      <w:color w:val="666633"/>
      <w:sz w:val="18"/>
      <w:szCs w:val="18"/>
    </w:rPr>
  </w:style>
  <w:style w:type="paragraph" w:customStyle="1" w:styleId="VolumeandIssue">
    <w:name w:val="Volume and Issue"/>
    <w:basedOn w:val="Normln"/>
    <w:rsid w:val="00591188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JumpTo">
    <w:name w:val="Jump To"/>
    <w:rsid w:val="00DA7D12"/>
    <w:pPr>
      <w:jc w:val="right"/>
    </w:pPr>
    <w:rPr>
      <w:rFonts w:ascii="Lucida Sans Unicode" w:eastAsia="Times New Roman" w:hAnsi="Lucida Sans Unicode" w:cs="Lucida Sans Unicode"/>
      <w:lang w:val="en-US" w:eastAsia="en-US"/>
    </w:rPr>
  </w:style>
  <w:style w:type="paragraph" w:customStyle="1" w:styleId="JumpFrom">
    <w:name w:val="Jump From"/>
    <w:rsid w:val="00DA7D12"/>
    <w:rPr>
      <w:rFonts w:ascii="Lucida Sans Unicode" w:eastAsia="Times New Roman" w:hAnsi="Lucida Sans Unicode" w:cs="Lucida Sans Unicode"/>
      <w:lang w:val="en-US" w:eastAsia="en-US"/>
    </w:rPr>
  </w:style>
  <w:style w:type="paragraph" w:styleId="Textbubliny">
    <w:name w:val="Balloon Text"/>
    <w:basedOn w:val="Normln"/>
    <w:semiHidden/>
    <w:rsid w:val="004A4802"/>
    <w:rPr>
      <w:rFonts w:ascii="Tahoma" w:hAnsi="Tahoma" w:cs="Tahoma"/>
      <w:sz w:val="16"/>
      <w:szCs w:val="16"/>
    </w:rPr>
  </w:style>
  <w:style w:type="paragraph" w:customStyle="1" w:styleId="LeftHeader">
    <w:name w:val="Left Header"/>
    <w:basedOn w:val="Normln"/>
    <w:rsid w:val="005274FA"/>
    <w:rPr>
      <w:rFonts w:ascii="Lucida Sans Unicode" w:hAnsi="Lucida Sans Unicode" w:cs="Lucida Sans Unicode"/>
      <w:color w:val="666633"/>
      <w:sz w:val="28"/>
    </w:rPr>
  </w:style>
  <w:style w:type="paragraph" w:customStyle="1" w:styleId="RightHeader">
    <w:name w:val="Right Header"/>
    <w:basedOn w:val="Normln"/>
    <w:rsid w:val="005274FA"/>
    <w:pPr>
      <w:jc w:val="right"/>
    </w:pPr>
    <w:rPr>
      <w:rFonts w:ascii="Lucida Sans Unicode" w:hAnsi="Lucida Sans Unicode" w:cs="Lucida Sans Unicode"/>
      <w:color w:val="666633"/>
      <w:sz w:val="28"/>
    </w:rPr>
  </w:style>
  <w:style w:type="paragraph" w:customStyle="1" w:styleId="Byline">
    <w:name w:val="Byline"/>
    <w:basedOn w:val="JumpFrom"/>
    <w:rsid w:val="004C57D6"/>
  </w:style>
  <w:style w:type="paragraph" w:customStyle="1" w:styleId="ReturnAddress">
    <w:name w:val="Return Address"/>
    <w:basedOn w:val="Normln"/>
    <w:rsid w:val="00495598"/>
    <w:rPr>
      <w:rFonts w:ascii="Lucida Sans Unicode" w:hAnsi="Lucida Sans Unicode" w:cs="Lucida Sans Unicode"/>
      <w:color w:val="666633"/>
      <w:sz w:val="22"/>
    </w:rPr>
  </w:style>
  <w:style w:type="paragraph" w:customStyle="1" w:styleId="MailingAddress">
    <w:name w:val="Mailing Address"/>
    <w:basedOn w:val="Normln"/>
    <w:rsid w:val="000946FD"/>
    <w:pPr>
      <w:spacing w:line="280" w:lineRule="atLeast"/>
    </w:pPr>
    <w:rPr>
      <w:rFonts w:ascii="Lucida Sans Unicode" w:hAnsi="Lucida Sans Unicode"/>
      <w:b/>
    </w:rPr>
  </w:style>
  <w:style w:type="paragraph" w:styleId="Datum">
    <w:name w:val="Date"/>
    <w:basedOn w:val="Normln"/>
    <w:next w:val="Normln"/>
    <w:rsid w:val="00665B31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BodyText-Numbered">
    <w:name w:val="Body Text - Numbered"/>
    <w:rsid w:val="00B63EAC"/>
    <w:pPr>
      <w:numPr>
        <w:numId w:val="1"/>
      </w:numPr>
      <w:tabs>
        <w:tab w:val="clear" w:pos="720"/>
      </w:tabs>
      <w:spacing w:after="150" w:line="300" w:lineRule="exact"/>
      <w:ind w:left="360"/>
    </w:pPr>
    <w:rPr>
      <w:rFonts w:ascii="Lucida Sans Unicode" w:eastAsia="Times New Roman" w:hAnsi="Lucida Sans Unicode" w:cs="Lucida Sans Unicode"/>
      <w:lang w:val="en-US" w:eastAsia="en-US"/>
    </w:rPr>
  </w:style>
  <w:style w:type="paragraph" w:customStyle="1" w:styleId="BodyText-ExtraSpace">
    <w:name w:val="Body Text - Extra Space"/>
    <w:rsid w:val="00CD11F8"/>
    <w:pPr>
      <w:spacing w:before="300" w:after="300" w:line="300" w:lineRule="exact"/>
    </w:pPr>
    <w:rPr>
      <w:rFonts w:ascii="Lucida Sans Unicode" w:eastAsia="Times New Roman" w:hAnsi="Lucida Sans Unicode" w:cs="Lucida Sans Unicode"/>
      <w:lang w:val="en-US" w:eastAsia="en-US"/>
    </w:rPr>
  </w:style>
  <w:style w:type="paragraph" w:styleId="Zhlav">
    <w:name w:val="header"/>
    <w:basedOn w:val="Normln"/>
    <w:rsid w:val="00366DD0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366DD0"/>
    <w:pPr>
      <w:tabs>
        <w:tab w:val="center" w:pos="4320"/>
        <w:tab w:val="right" w:pos="8640"/>
      </w:tabs>
    </w:pPr>
  </w:style>
  <w:style w:type="character" w:styleId="Siln">
    <w:name w:val="Strong"/>
    <w:uiPriority w:val="22"/>
    <w:qFormat/>
    <w:rsid w:val="00B96DF7"/>
    <w:rPr>
      <w:b/>
      <w:bCs/>
    </w:rPr>
  </w:style>
  <w:style w:type="character" w:customStyle="1" w:styleId="Nadpis1Char">
    <w:name w:val="Nadpis 1 Char"/>
    <w:basedOn w:val="Standardnpsmoodstavce"/>
    <w:link w:val="Nadpis1"/>
    <w:rsid w:val="003C7321"/>
    <w:rPr>
      <w:rFonts w:ascii="Lucida Sans Unicode" w:eastAsia="Times New Roman" w:hAnsi="Lucida Sans Unicode" w:cs="Lucida Sans Unicode"/>
      <w:sz w:val="36"/>
      <w:szCs w:val="36"/>
      <w:lang w:val="en-US" w:eastAsia="en-US"/>
    </w:rPr>
  </w:style>
  <w:style w:type="paragraph" w:styleId="Normlnweb">
    <w:name w:val="Normal (Web)"/>
    <w:basedOn w:val="Normln"/>
    <w:uiPriority w:val="99"/>
    <w:unhideWhenUsed/>
    <w:rsid w:val="00035322"/>
    <w:pPr>
      <w:spacing w:before="100" w:beforeAutospacing="1" w:after="100" w:afterAutospacing="1"/>
    </w:pPr>
    <w:rPr>
      <w:rFonts w:ascii="Times New Roman" w:hAnsi="Times New Roman"/>
      <w:lang w:val="cs-CZ" w:eastAsia="cs-CZ"/>
    </w:rPr>
  </w:style>
  <w:style w:type="character" w:customStyle="1" w:styleId="apple-converted-space">
    <w:name w:val="apple-converted-space"/>
    <w:basedOn w:val="Standardnpsmoodstavce"/>
    <w:rsid w:val="00035322"/>
  </w:style>
  <w:style w:type="character" w:customStyle="1" w:styleId="ZpatChar">
    <w:name w:val="Zápatí Char"/>
    <w:basedOn w:val="Standardnpsmoodstavce"/>
    <w:link w:val="Zpat"/>
    <w:uiPriority w:val="99"/>
    <w:rsid w:val="005021E6"/>
    <w:rPr>
      <w:rFonts w:ascii="Trebuchet MS" w:eastAsia="Times New Roman" w:hAnsi="Trebuchet MS"/>
      <w:sz w:val="24"/>
      <w:szCs w:val="24"/>
      <w:lang w:val="en-US" w:eastAsia="en-US"/>
    </w:rPr>
  </w:style>
  <w:style w:type="paragraph" w:styleId="Odstavecseseznamem">
    <w:name w:val="List Paragraph"/>
    <w:basedOn w:val="Normln"/>
    <w:uiPriority w:val="34"/>
    <w:qFormat/>
    <w:rsid w:val="00214D47"/>
    <w:pPr>
      <w:ind w:left="720"/>
      <w:contextualSpacing/>
    </w:pPr>
  </w:style>
  <w:style w:type="character" w:customStyle="1" w:styleId="Nadpis9Char">
    <w:name w:val="Nadpis 9 Char"/>
    <w:aliases w:val="Rubriky Char"/>
    <w:basedOn w:val="Standardnpsmoodstavce"/>
    <w:link w:val="Nadpis9"/>
    <w:rsid w:val="00AB517C"/>
    <w:rPr>
      <w:rFonts w:ascii="Trebuchet MS" w:eastAsia="Times New Roman" w:hAnsi="Trebuchet MS"/>
      <w:b/>
      <w:i/>
      <w:color w:val="FFFFFF" w:themeColor="background1"/>
      <w:sz w:val="32"/>
      <w:szCs w:val="18"/>
      <w:lang w:val="en-US" w:eastAsia="en-US"/>
    </w:rPr>
  </w:style>
  <w:style w:type="character" w:customStyle="1" w:styleId="Nadpis2Char">
    <w:name w:val="Nadpis 2 Char"/>
    <w:basedOn w:val="Standardnpsmoodstavce"/>
    <w:link w:val="Nadpis2"/>
    <w:rsid w:val="00DA176B"/>
    <w:rPr>
      <w:rFonts w:ascii="Lucida Sans Unicode" w:eastAsia="Times New Roman" w:hAnsi="Lucida Sans Unicode" w:cs="Lucida Sans Unicode"/>
      <w:sz w:val="28"/>
      <w:szCs w:val="32"/>
      <w:lang w:val="en-US" w:eastAsia="en-US"/>
    </w:rPr>
  </w:style>
  <w:style w:type="paragraph" w:styleId="Titulek">
    <w:name w:val="caption"/>
    <w:basedOn w:val="Normln"/>
    <w:next w:val="Normln"/>
    <w:unhideWhenUsed/>
    <w:qFormat/>
    <w:rsid w:val="008C4FA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Znakapoznpodarou">
    <w:name w:val="footnote reference"/>
    <w:rsid w:val="00C711D8"/>
    <w:rPr>
      <w:vertAlign w:val="superscript"/>
    </w:rPr>
  </w:style>
  <w:style w:type="paragraph" w:customStyle="1" w:styleId="Nzvylnk">
    <w:name w:val="Názvy článků"/>
    <w:basedOn w:val="Normln"/>
    <w:rsid w:val="00C711D8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Cs w:val="20"/>
      <w:lang w:val="cs-CZ" w:eastAsia="cs-CZ"/>
    </w:rPr>
  </w:style>
  <w:style w:type="paragraph" w:styleId="Textpoznpodarou">
    <w:name w:val="footnote text"/>
    <w:basedOn w:val="Normln"/>
    <w:link w:val="TextpoznpodarouChar"/>
    <w:rsid w:val="00C711D8"/>
    <w:pPr>
      <w:spacing w:line="240" w:lineRule="auto"/>
    </w:pPr>
    <w:rPr>
      <w:rFonts w:ascii="Times New Roman" w:hAnsi="Times New Roman"/>
      <w:noProof/>
      <w:sz w:val="20"/>
      <w:szCs w:val="20"/>
      <w:lang w:val="cs-CZ"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C711D8"/>
    <w:rPr>
      <w:rFonts w:ascii="Times New Roman" w:eastAsia="Times New Roman" w:hAnsi="Times New Roman"/>
      <w:noProof/>
    </w:rPr>
  </w:style>
  <w:style w:type="paragraph" w:styleId="FormtovanvHTML">
    <w:name w:val="HTML Preformatted"/>
    <w:basedOn w:val="Normln"/>
    <w:link w:val="FormtovanvHTMLChar"/>
    <w:rsid w:val="00CB7A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kern w:val="1"/>
      <w:sz w:val="20"/>
      <w:szCs w:val="20"/>
      <w:lang w:val="cs-CZ" w:eastAsia="ar-SA"/>
    </w:rPr>
  </w:style>
  <w:style w:type="character" w:customStyle="1" w:styleId="FormtovanvHTMLChar">
    <w:name w:val="Formátovaný v HTML Char"/>
    <w:basedOn w:val="Standardnpsmoodstavce"/>
    <w:link w:val="FormtovanvHTML"/>
    <w:rsid w:val="00CB7A0A"/>
    <w:rPr>
      <w:rFonts w:ascii="Courier New" w:eastAsia="Times New Roman" w:hAnsi="Courier New" w:cs="Courier New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cs-CZ" w:eastAsia="cs-CZ" w:bidi="ar-SA"/>
      </w:rPr>
    </w:rPrDefault>
    <w:pPrDefault>
      <w:pPr>
        <w:spacing w:line="300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6DD0"/>
    <w:rPr>
      <w:rFonts w:ascii="Trebuchet MS" w:eastAsia="Times New Roman" w:hAnsi="Trebuchet MS"/>
      <w:sz w:val="24"/>
      <w:szCs w:val="24"/>
      <w:lang w:val="en-US" w:eastAsia="en-US"/>
    </w:rPr>
  </w:style>
  <w:style w:type="paragraph" w:styleId="Nadpis1">
    <w:name w:val="heading 1"/>
    <w:basedOn w:val="Normln"/>
    <w:next w:val="Normln"/>
    <w:link w:val="Nadpis1Char"/>
    <w:qFormat/>
    <w:rsid w:val="003C7321"/>
    <w:pPr>
      <w:keepNext/>
      <w:outlineLvl w:val="0"/>
    </w:pPr>
    <w:rPr>
      <w:rFonts w:ascii="Lucida Sans Unicode" w:hAnsi="Lucida Sans Unicode" w:cs="Lucida Sans Unicode"/>
      <w:sz w:val="36"/>
      <w:szCs w:val="36"/>
    </w:rPr>
  </w:style>
  <w:style w:type="paragraph" w:styleId="Nadpis2">
    <w:name w:val="heading 2"/>
    <w:basedOn w:val="Normln"/>
    <w:next w:val="Normln"/>
    <w:link w:val="Nadpis2Char"/>
    <w:qFormat/>
    <w:rsid w:val="003C7321"/>
    <w:pPr>
      <w:keepNext/>
      <w:spacing w:after="40"/>
      <w:outlineLvl w:val="1"/>
    </w:pPr>
    <w:rPr>
      <w:rFonts w:ascii="Lucida Sans Unicode" w:hAnsi="Lucida Sans Unicode" w:cs="Lucida Sans Unicode"/>
      <w:sz w:val="28"/>
      <w:szCs w:val="32"/>
    </w:rPr>
  </w:style>
  <w:style w:type="paragraph" w:styleId="Nadpis3">
    <w:name w:val="heading 3"/>
    <w:next w:val="Normln"/>
    <w:qFormat/>
    <w:rsid w:val="003C7321"/>
    <w:pPr>
      <w:spacing w:after="180"/>
      <w:outlineLvl w:val="2"/>
    </w:pPr>
    <w:rPr>
      <w:rFonts w:ascii="Lucida Sans Unicode" w:eastAsia="Times New Roman" w:hAnsi="Lucida Sans Unicode" w:cs="Lucida Sans Unicode"/>
      <w:b/>
      <w:smallCaps/>
      <w:sz w:val="24"/>
      <w:szCs w:val="24"/>
      <w:lang w:val="en-US" w:eastAsia="en-US"/>
    </w:rPr>
  </w:style>
  <w:style w:type="paragraph" w:styleId="Nadpis4">
    <w:name w:val="heading 4"/>
    <w:basedOn w:val="Normln"/>
    <w:next w:val="Normln"/>
    <w:qFormat/>
    <w:rsid w:val="00213DB3"/>
    <w:pPr>
      <w:keepNext/>
      <w:outlineLvl w:val="3"/>
    </w:pPr>
    <w:rPr>
      <w:rFonts w:ascii="Palatino" w:hAnsi="Palatino"/>
    </w:rPr>
  </w:style>
  <w:style w:type="paragraph" w:styleId="Nadpis5">
    <w:name w:val="heading 5"/>
    <w:basedOn w:val="Normln"/>
    <w:next w:val="Normln"/>
    <w:qFormat/>
    <w:rsid w:val="00F44CA0"/>
    <w:pPr>
      <w:jc w:val="center"/>
      <w:outlineLvl w:val="4"/>
    </w:pPr>
    <w:rPr>
      <w:rFonts w:ascii="Lucida Sans Unicode" w:hAnsi="Lucida Sans Unicode" w:cs="Lucida Sans Unicode"/>
      <w:b/>
      <w:color w:val="666633"/>
      <w:sz w:val="18"/>
    </w:rPr>
  </w:style>
  <w:style w:type="paragraph" w:styleId="Nadpis6">
    <w:name w:val="heading 6"/>
    <w:basedOn w:val="Normln"/>
    <w:next w:val="Normln"/>
    <w:qFormat/>
    <w:rsid w:val="006A421A"/>
    <w:pPr>
      <w:keepNext/>
      <w:outlineLvl w:val="5"/>
    </w:pPr>
    <w:rPr>
      <w:i/>
      <w:color w:val="666633"/>
      <w:sz w:val="18"/>
      <w:szCs w:val="18"/>
    </w:rPr>
  </w:style>
  <w:style w:type="paragraph" w:styleId="Nadpis9">
    <w:name w:val="heading 9"/>
    <w:aliases w:val="Rubriky"/>
    <w:basedOn w:val="Normln"/>
    <w:next w:val="Normln"/>
    <w:link w:val="Nadpis9Char"/>
    <w:qFormat/>
    <w:rsid w:val="00677268"/>
    <w:pPr>
      <w:keepNext/>
      <w:outlineLvl w:val="8"/>
    </w:pPr>
    <w:rPr>
      <w:b/>
      <w:i/>
      <w:color w:val="FFFFFF" w:themeColor="background1"/>
      <w:sz w:val="32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911CD0"/>
    <w:rPr>
      <w:color w:val="0000FF"/>
      <w:u w:val="single"/>
    </w:rPr>
  </w:style>
  <w:style w:type="paragraph" w:styleId="Zkladntext">
    <w:name w:val="Body Text"/>
    <w:basedOn w:val="Normln"/>
    <w:link w:val="ZkladntextChar"/>
    <w:rsid w:val="00E33E6B"/>
    <w:pPr>
      <w:spacing w:after="300" w:line="300" w:lineRule="exact"/>
    </w:pPr>
    <w:rPr>
      <w:rFonts w:ascii="Lucida Sans Unicode" w:hAnsi="Lucida Sans Unicode" w:cs="Lucida Sans Unicode"/>
      <w:sz w:val="20"/>
    </w:rPr>
  </w:style>
  <w:style w:type="paragraph" w:styleId="Zkladntextodsazen">
    <w:name w:val="Body Text Indent"/>
    <w:basedOn w:val="Normln"/>
    <w:rsid w:val="006A421A"/>
    <w:pPr>
      <w:tabs>
        <w:tab w:val="right" w:pos="4464"/>
      </w:tabs>
      <w:spacing w:after="40"/>
    </w:pPr>
    <w:rPr>
      <w:color w:val="666633"/>
      <w:sz w:val="16"/>
      <w:szCs w:val="16"/>
    </w:rPr>
  </w:style>
  <w:style w:type="paragraph" w:customStyle="1" w:styleId="CaptionText">
    <w:name w:val="Caption Text"/>
    <w:basedOn w:val="Normln"/>
    <w:rsid w:val="00847DFF"/>
    <w:pPr>
      <w:spacing w:line="240" w:lineRule="atLeast"/>
    </w:pPr>
    <w:rPr>
      <w:rFonts w:ascii="Lucida Sans Unicode" w:hAnsi="Lucida Sans Unicode" w:cs="Lucida Sans Unicode"/>
      <w:i/>
      <w:color w:val="666633"/>
      <w:sz w:val="16"/>
      <w:szCs w:val="16"/>
    </w:rPr>
  </w:style>
  <w:style w:type="paragraph" w:customStyle="1" w:styleId="PullQuote">
    <w:name w:val="Pull Quote"/>
    <w:basedOn w:val="CaptionText"/>
    <w:rsid w:val="00E51F57"/>
    <w:pPr>
      <w:spacing w:line="360" w:lineRule="atLeast"/>
      <w:jc w:val="center"/>
    </w:pPr>
    <w:rPr>
      <w:sz w:val="24"/>
    </w:rPr>
  </w:style>
  <w:style w:type="paragraph" w:customStyle="1" w:styleId="Masthead">
    <w:name w:val="Masthead"/>
    <w:basedOn w:val="Nadpis1"/>
    <w:rsid w:val="009E591D"/>
    <w:rPr>
      <w:rFonts w:ascii="Century Gothic" w:hAnsi="Century Gothic"/>
      <w:b/>
      <w:smallCaps/>
      <w:color w:val="C2C2AD"/>
      <w:spacing w:val="44"/>
      <w:sz w:val="104"/>
      <w:szCs w:val="104"/>
    </w:rPr>
  </w:style>
  <w:style w:type="paragraph" w:customStyle="1" w:styleId="CompanyInfo">
    <w:name w:val="Company Info"/>
    <w:basedOn w:val="Normln"/>
    <w:rsid w:val="00F44CA0"/>
    <w:pPr>
      <w:spacing w:after="180"/>
      <w:jc w:val="center"/>
    </w:pPr>
    <w:rPr>
      <w:rFonts w:ascii="Lucida Sans Unicode" w:hAnsi="Lucida Sans Unicode" w:cs="Lucida Sans Unicode"/>
      <w:sz w:val="18"/>
    </w:rPr>
  </w:style>
  <w:style w:type="paragraph" w:customStyle="1" w:styleId="Graphic">
    <w:name w:val="Graphic"/>
    <w:basedOn w:val="Normln"/>
    <w:rsid w:val="00A1008D"/>
    <w:pPr>
      <w:jc w:val="center"/>
    </w:pPr>
  </w:style>
  <w:style w:type="character" w:customStyle="1" w:styleId="ZkladntextChar">
    <w:name w:val="Základní text Char"/>
    <w:basedOn w:val="Standardnpsmoodstavce"/>
    <w:link w:val="Zkladntext"/>
    <w:rsid w:val="00E33E6B"/>
    <w:rPr>
      <w:rFonts w:ascii="Lucida Sans Unicode" w:hAnsi="Lucida Sans Unicode" w:cs="Lucida Sans Unicode"/>
      <w:lang w:val="en-US" w:eastAsia="en-US" w:bidi="ar-SA"/>
    </w:rPr>
  </w:style>
  <w:style w:type="paragraph" w:customStyle="1" w:styleId="Motto">
    <w:name w:val="Motto"/>
    <w:basedOn w:val="Normln"/>
    <w:rsid w:val="00591188"/>
    <w:rPr>
      <w:rFonts w:ascii="Lucida Sans Unicode" w:hAnsi="Lucida Sans Unicode" w:cs="Lucida Sans Unicode"/>
      <w:b/>
      <w:color w:val="666633"/>
      <w:sz w:val="18"/>
      <w:szCs w:val="18"/>
    </w:rPr>
  </w:style>
  <w:style w:type="paragraph" w:customStyle="1" w:styleId="VolumeandIssue">
    <w:name w:val="Volume and Issue"/>
    <w:basedOn w:val="Normln"/>
    <w:rsid w:val="00591188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JumpTo">
    <w:name w:val="Jump To"/>
    <w:rsid w:val="00DA7D12"/>
    <w:pPr>
      <w:jc w:val="right"/>
    </w:pPr>
    <w:rPr>
      <w:rFonts w:ascii="Lucida Sans Unicode" w:eastAsia="Times New Roman" w:hAnsi="Lucida Sans Unicode" w:cs="Lucida Sans Unicode"/>
      <w:lang w:val="en-US" w:eastAsia="en-US"/>
    </w:rPr>
  </w:style>
  <w:style w:type="paragraph" w:customStyle="1" w:styleId="JumpFrom">
    <w:name w:val="Jump From"/>
    <w:rsid w:val="00DA7D12"/>
    <w:rPr>
      <w:rFonts w:ascii="Lucida Sans Unicode" w:eastAsia="Times New Roman" w:hAnsi="Lucida Sans Unicode" w:cs="Lucida Sans Unicode"/>
      <w:lang w:val="en-US" w:eastAsia="en-US"/>
    </w:rPr>
  </w:style>
  <w:style w:type="paragraph" w:styleId="Textbubliny">
    <w:name w:val="Balloon Text"/>
    <w:basedOn w:val="Normln"/>
    <w:semiHidden/>
    <w:rsid w:val="004A4802"/>
    <w:rPr>
      <w:rFonts w:ascii="Tahoma" w:hAnsi="Tahoma" w:cs="Tahoma"/>
      <w:sz w:val="16"/>
      <w:szCs w:val="16"/>
    </w:rPr>
  </w:style>
  <w:style w:type="paragraph" w:customStyle="1" w:styleId="LeftHeader">
    <w:name w:val="Left Header"/>
    <w:basedOn w:val="Normln"/>
    <w:rsid w:val="005274FA"/>
    <w:rPr>
      <w:rFonts w:ascii="Lucida Sans Unicode" w:hAnsi="Lucida Sans Unicode" w:cs="Lucida Sans Unicode"/>
      <w:color w:val="666633"/>
      <w:sz w:val="28"/>
    </w:rPr>
  </w:style>
  <w:style w:type="paragraph" w:customStyle="1" w:styleId="RightHeader">
    <w:name w:val="Right Header"/>
    <w:basedOn w:val="Normln"/>
    <w:rsid w:val="005274FA"/>
    <w:pPr>
      <w:jc w:val="right"/>
    </w:pPr>
    <w:rPr>
      <w:rFonts w:ascii="Lucida Sans Unicode" w:hAnsi="Lucida Sans Unicode" w:cs="Lucida Sans Unicode"/>
      <w:color w:val="666633"/>
      <w:sz w:val="28"/>
    </w:rPr>
  </w:style>
  <w:style w:type="paragraph" w:customStyle="1" w:styleId="Byline">
    <w:name w:val="Byline"/>
    <w:basedOn w:val="JumpFrom"/>
    <w:rsid w:val="004C57D6"/>
  </w:style>
  <w:style w:type="paragraph" w:customStyle="1" w:styleId="ReturnAddress">
    <w:name w:val="Return Address"/>
    <w:basedOn w:val="Normln"/>
    <w:rsid w:val="00495598"/>
    <w:rPr>
      <w:rFonts w:ascii="Lucida Sans Unicode" w:hAnsi="Lucida Sans Unicode" w:cs="Lucida Sans Unicode"/>
      <w:color w:val="666633"/>
      <w:sz w:val="22"/>
    </w:rPr>
  </w:style>
  <w:style w:type="paragraph" w:customStyle="1" w:styleId="MailingAddress">
    <w:name w:val="Mailing Address"/>
    <w:basedOn w:val="Normln"/>
    <w:rsid w:val="000946FD"/>
    <w:pPr>
      <w:spacing w:line="280" w:lineRule="atLeast"/>
    </w:pPr>
    <w:rPr>
      <w:rFonts w:ascii="Lucida Sans Unicode" w:hAnsi="Lucida Sans Unicode"/>
      <w:b/>
    </w:rPr>
  </w:style>
  <w:style w:type="paragraph" w:styleId="Datum">
    <w:name w:val="Date"/>
    <w:basedOn w:val="Normln"/>
    <w:next w:val="Normln"/>
    <w:rsid w:val="00665B31"/>
    <w:pPr>
      <w:spacing w:line="240" w:lineRule="atLeast"/>
      <w:jc w:val="right"/>
    </w:pPr>
    <w:rPr>
      <w:b/>
      <w:color w:val="C2C2AD"/>
      <w:spacing w:val="20"/>
      <w:sz w:val="16"/>
      <w:szCs w:val="16"/>
    </w:rPr>
  </w:style>
  <w:style w:type="paragraph" w:customStyle="1" w:styleId="BodyText-Numbered">
    <w:name w:val="Body Text - Numbered"/>
    <w:rsid w:val="00B63EAC"/>
    <w:pPr>
      <w:numPr>
        <w:numId w:val="1"/>
      </w:numPr>
      <w:tabs>
        <w:tab w:val="clear" w:pos="720"/>
      </w:tabs>
      <w:spacing w:after="150" w:line="300" w:lineRule="exact"/>
      <w:ind w:left="360"/>
    </w:pPr>
    <w:rPr>
      <w:rFonts w:ascii="Lucida Sans Unicode" w:eastAsia="Times New Roman" w:hAnsi="Lucida Sans Unicode" w:cs="Lucida Sans Unicode"/>
      <w:lang w:val="en-US" w:eastAsia="en-US"/>
    </w:rPr>
  </w:style>
  <w:style w:type="paragraph" w:customStyle="1" w:styleId="BodyText-ExtraSpace">
    <w:name w:val="Body Text - Extra Space"/>
    <w:rsid w:val="00CD11F8"/>
    <w:pPr>
      <w:spacing w:before="300" w:after="300" w:line="300" w:lineRule="exact"/>
    </w:pPr>
    <w:rPr>
      <w:rFonts w:ascii="Lucida Sans Unicode" w:eastAsia="Times New Roman" w:hAnsi="Lucida Sans Unicode" w:cs="Lucida Sans Unicode"/>
      <w:lang w:val="en-US" w:eastAsia="en-US"/>
    </w:rPr>
  </w:style>
  <w:style w:type="paragraph" w:styleId="Zhlav">
    <w:name w:val="header"/>
    <w:basedOn w:val="Normln"/>
    <w:rsid w:val="00366DD0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366DD0"/>
    <w:pPr>
      <w:tabs>
        <w:tab w:val="center" w:pos="4320"/>
        <w:tab w:val="right" w:pos="8640"/>
      </w:tabs>
    </w:pPr>
  </w:style>
  <w:style w:type="character" w:styleId="Siln">
    <w:name w:val="Strong"/>
    <w:uiPriority w:val="22"/>
    <w:qFormat/>
    <w:rsid w:val="00B96DF7"/>
    <w:rPr>
      <w:b/>
      <w:bCs/>
    </w:rPr>
  </w:style>
  <w:style w:type="character" w:customStyle="1" w:styleId="Nadpis1Char">
    <w:name w:val="Nadpis 1 Char"/>
    <w:basedOn w:val="Standardnpsmoodstavce"/>
    <w:link w:val="Nadpis1"/>
    <w:rsid w:val="003C7321"/>
    <w:rPr>
      <w:rFonts w:ascii="Lucida Sans Unicode" w:eastAsia="Times New Roman" w:hAnsi="Lucida Sans Unicode" w:cs="Lucida Sans Unicode"/>
      <w:sz w:val="36"/>
      <w:szCs w:val="36"/>
      <w:lang w:val="en-US" w:eastAsia="en-US"/>
    </w:rPr>
  </w:style>
  <w:style w:type="paragraph" w:styleId="Normlnweb">
    <w:name w:val="Normal (Web)"/>
    <w:basedOn w:val="Normln"/>
    <w:uiPriority w:val="99"/>
    <w:unhideWhenUsed/>
    <w:rsid w:val="00035322"/>
    <w:pPr>
      <w:spacing w:before="100" w:beforeAutospacing="1" w:after="100" w:afterAutospacing="1"/>
    </w:pPr>
    <w:rPr>
      <w:rFonts w:ascii="Times New Roman" w:hAnsi="Times New Roman"/>
      <w:lang w:val="cs-CZ" w:eastAsia="cs-CZ"/>
    </w:rPr>
  </w:style>
  <w:style w:type="character" w:customStyle="1" w:styleId="apple-converted-space">
    <w:name w:val="apple-converted-space"/>
    <w:basedOn w:val="Standardnpsmoodstavce"/>
    <w:rsid w:val="00035322"/>
  </w:style>
  <w:style w:type="character" w:customStyle="1" w:styleId="ZpatChar">
    <w:name w:val="Zápatí Char"/>
    <w:basedOn w:val="Standardnpsmoodstavce"/>
    <w:link w:val="Zpat"/>
    <w:uiPriority w:val="99"/>
    <w:rsid w:val="005021E6"/>
    <w:rPr>
      <w:rFonts w:ascii="Trebuchet MS" w:eastAsia="Times New Roman" w:hAnsi="Trebuchet MS"/>
      <w:sz w:val="24"/>
      <w:szCs w:val="24"/>
      <w:lang w:val="en-US" w:eastAsia="en-US"/>
    </w:rPr>
  </w:style>
  <w:style w:type="paragraph" w:styleId="Odstavecseseznamem">
    <w:name w:val="List Paragraph"/>
    <w:basedOn w:val="Normln"/>
    <w:uiPriority w:val="34"/>
    <w:qFormat/>
    <w:rsid w:val="00214D47"/>
    <w:pPr>
      <w:ind w:left="720"/>
      <w:contextualSpacing/>
    </w:pPr>
  </w:style>
  <w:style w:type="character" w:customStyle="1" w:styleId="Nadpis9Char">
    <w:name w:val="Nadpis 9 Char"/>
    <w:aliases w:val="Rubriky Char"/>
    <w:basedOn w:val="Standardnpsmoodstavce"/>
    <w:link w:val="Nadpis9"/>
    <w:rsid w:val="00AB517C"/>
    <w:rPr>
      <w:rFonts w:ascii="Trebuchet MS" w:eastAsia="Times New Roman" w:hAnsi="Trebuchet MS"/>
      <w:b/>
      <w:i/>
      <w:color w:val="FFFFFF" w:themeColor="background1"/>
      <w:sz w:val="32"/>
      <w:szCs w:val="18"/>
      <w:lang w:val="en-US" w:eastAsia="en-US"/>
    </w:rPr>
  </w:style>
  <w:style w:type="character" w:customStyle="1" w:styleId="Nadpis2Char">
    <w:name w:val="Nadpis 2 Char"/>
    <w:basedOn w:val="Standardnpsmoodstavce"/>
    <w:link w:val="Nadpis2"/>
    <w:rsid w:val="00DA176B"/>
    <w:rPr>
      <w:rFonts w:ascii="Lucida Sans Unicode" w:eastAsia="Times New Roman" w:hAnsi="Lucida Sans Unicode" w:cs="Lucida Sans Unicode"/>
      <w:sz w:val="28"/>
      <w:szCs w:val="32"/>
      <w:lang w:val="en-US" w:eastAsia="en-US"/>
    </w:rPr>
  </w:style>
  <w:style w:type="paragraph" w:styleId="Titulek">
    <w:name w:val="caption"/>
    <w:basedOn w:val="Normln"/>
    <w:next w:val="Normln"/>
    <w:unhideWhenUsed/>
    <w:qFormat/>
    <w:rsid w:val="008C4FA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Znakapoznpodarou">
    <w:name w:val="footnote reference"/>
    <w:rsid w:val="00C711D8"/>
    <w:rPr>
      <w:vertAlign w:val="superscript"/>
    </w:rPr>
  </w:style>
  <w:style w:type="paragraph" w:customStyle="1" w:styleId="Nzvylnk">
    <w:name w:val="Názvy článků"/>
    <w:basedOn w:val="Normln"/>
    <w:rsid w:val="00C711D8"/>
    <w:pPr>
      <w:keepNext/>
      <w:keepLines/>
      <w:spacing w:before="60" w:after="160" w:line="240" w:lineRule="auto"/>
      <w:jc w:val="center"/>
    </w:pPr>
    <w:rPr>
      <w:rFonts w:ascii="Times New Roman" w:hAnsi="Times New Roman"/>
      <w:b/>
      <w:bCs/>
      <w:szCs w:val="20"/>
      <w:lang w:val="cs-CZ" w:eastAsia="cs-CZ"/>
    </w:rPr>
  </w:style>
  <w:style w:type="paragraph" w:styleId="Textpoznpodarou">
    <w:name w:val="footnote text"/>
    <w:basedOn w:val="Normln"/>
    <w:link w:val="TextpoznpodarouChar"/>
    <w:rsid w:val="00C711D8"/>
    <w:pPr>
      <w:spacing w:line="240" w:lineRule="auto"/>
    </w:pPr>
    <w:rPr>
      <w:rFonts w:ascii="Times New Roman" w:hAnsi="Times New Roman"/>
      <w:noProof/>
      <w:sz w:val="20"/>
      <w:szCs w:val="20"/>
      <w:lang w:val="cs-CZ"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C711D8"/>
    <w:rPr>
      <w:rFonts w:ascii="Times New Roman" w:eastAsia="Times New Roman" w:hAnsi="Times New Roman"/>
      <w:noProof/>
    </w:rPr>
  </w:style>
  <w:style w:type="paragraph" w:styleId="FormtovanvHTML">
    <w:name w:val="HTML Preformatted"/>
    <w:basedOn w:val="Normln"/>
    <w:link w:val="FormtovanvHTMLChar"/>
    <w:rsid w:val="00CB7A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kern w:val="1"/>
      <w:sz w:val="20"/>
      <w:szCs w:val="20"/>
      <w:lang w:val="cs-CZ" w:eastAsia="ar-SA"/>
    </w:rPr>
  </w:style>
  <w:style w:type="character" w:customStyle="1" w:styleId="FormtovanvHTMLChar">
    <w:name w:val="Formátovaný v HTML Char"/>
    <w:basedOn w:val="Standardnpsmoodstavce"/>
    <w:link w:val="FormtovanvHTML"/>
    <w:rsid w:val="00CB7A0A"/>
    <w:rPr>
      <w:rFonts w:ascii="Courier New" w:eastAsia="Times New Roman" w:hAnsi="Courier New" w:cs="Courier New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513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8" w:color="003399"/>
            <w:bottom w:val="none" w:sz="0" w:space="0" w:color="auto"/>
            <w:right w:val="none" w:sz="0" w:space="0" w:color="auto"/>
          </w:divBdr>
        </w:div>
        <w:div w:id="167807696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8" w:color="003399"/>
            <w:bottom w:val="none" w:sz="0" w:space="0" w:color="auto"/>
            <w:right w:val="none" w:sz="0" w:space="0" w:color="auto"/>
          </w:divBdr>
        </w:div>
      </w:divsChild>
    </w:div>
    <w:div w:id="1654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NUL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M_ADMIN\AppData\Roaming\Microsoft\Templates\Business%20newsletter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k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4A667-1FDB-4F2F-AB18-82AEB48E9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newsletter.dot</Template>
  <TotalTime>0</TotalTime>
  <Pages>6</Pages>
  <Words>20</Words>
  <Characters>123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142</CharactersWithSpaces>
  <SharedDoc>false</SharedDoc>
  <HLinks>
    <vt:vector size="12" baseType="variant">
      <vt:variant>
        <vt:i4>655387</vt:i4>
      </vt:variant>
      <vt:variant>
        <vt:i4>3</vt:i4>
      </vt:variant>
      <vt:variant>
        <vt:i4>0</vt:i4>
      </vt:variant>
      <vt:variant>
        <vt:i4>5</vt:i4>
      </vt:variant>
      <vt:variant>
        <vt:lpwstr>http://www.postrizinacek.cz/</vt:lpwstr>
      </vt:variant>
      <vt:variant>
        <vt:lpwstr/>
      </vt:variant>
      <vt:variant>
        <vt:i4>3407885</vt:i4>
      </vt:variant>
      <vt:variant>
        <vt:i4>0</vt:i4>
      </vt:variant>
      <vt:variant>
        <vt:i4>0</vt:i4>
      </vt:variant>
      <vt:variant>
        <vt:i4>5</vt:i4>
      </vt:variant>
      <vt:variant>
        <vt:lpwstr>http://portal.cenia.cz/eiasea/detail/EIA_MZP257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ADMINIBM</dc:creator>
  <cp:lastModifiedBy>Jana Motyčková</cp:lastModifiedBy>
  <cp:revision>2</cp:revision>
  <cp:lastPrinted>2014-03-28T11:09:00Z</cp:lastPrinted>
  <dcterms:created xsi:type="dcterms:W3CDTF">2014-08-11T09:23:00Z</dcterms:created>
  <dcterms:modified xsi:type="dcterms:W3CDTF">2014-08-11T09:23:00Z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TC060862091033</vt:lpwstr>
  </property>
</Properties>
</file>